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51386" w14:textId="6FD0A49F" w:rsidR="007E4072" w:rsidRDefault="00DE54DC" w:rsidP="00395FA6">
      <w:pPr>
        <w:pStyle w:val="Rubrik1"/>
      </w:pPr>
      <w:r>
        <w:t xml:space="preserve">Blankett för avvikelsehantering till </w:t>
      </w:r>
      <w:r w:rsidR="00147C0C">
        <w:t>M</w:t>
      </w:r>
      <w:r>
        <w:t>åltidsorganisationen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5"/>
        <w:gridCol w:w="3465"/>
      </w:tblGrid>
      <w:tr w:rsidR="00DE54DC" w:rsidRPr="00DE54DC" w14:paraId="0457783E" w14:textId="77777777" w:rsidTr="00B02EEB">
        <w:tc>
          <w:tcPr>
            <w:tcW w:w="5688" w:type="dxa"/>
          </w:tcPr>
          <w:p w14:paraId="6E8AC9C1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Enhetens namn</w:t>
            </w:r>
            <w:r w:rsidR="00874CEA">
              <w:rPr>
                <w:rFonts w:cs="Arial"/>
              </w:rPr>
              <w:t>:</w:t>
            </w:r>
          </w:p>
          <w:p w14:paraId="5D6AD54A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  <w:tc>
          <w:tcPr>
            <w:tcW w:w="3524" w:type="dxa"/>
          </w:tcPr>
          <w:p w14:paraId="6685728A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Datum</w:t>
            </w:r>
            <w:r w:rsidR="00874CEA">
              <w:rPr>
                <w:rFonts w:cs="Arial"/>
              </w:rPr>
              <w:t>:</w:t>
            </w:r>
          </w:p>
          <w:p w14:paraId="2887FF3C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</w:tr>
      <w:tr w:rsidR="00DE54DC" w:rsidRPr="00DE54DC" w14:paraId="5169D4E6" w14:textId="77777777" w:rsidTr="00B02EEB">
        <w:tc>
          <w:tcPr>
            <w:tcW w:w="5688" w:type="dxa"/>
          </w:tcPr>
          <w:p w14:paraId="2AAC9507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Kontaktperson</w:t>
            </w:r>
            <w:r w:rsidR="00874CEA">
              <w:rPr>
                <w:rFonts w:cs="Arial"/>
              </w:rPr>
              <w:t>:</w:t>
            </w:r>
          </w:p>
          <w:p w14:paraId="39DDF15B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  <w:tc>
          <w:tcPr>
            <w:tcW w:w="3524" w:type="dxa"/>
          </w:tcPr>
          <w:p w14:paraId="1280F24C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Telefon</w:t>
            </w:r>
            <w:r w:rsidR="00874CEA">
              <w:rPr>
                <w:rFonts w:cs="Arial"/>
              </w:rPr>
              <w:t>:</w:t>
            </w:r>
          </w:p>
          <w:p w14:paraId="77DC16F6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</w:tr>
    </w:tbl>
    <w:p w14:paraId="64196D5E" w14:textId="77777777" w:rsidR="00DE54DC" w:rsidRPr="00DE54DC" w:rsidRDefault="00DE54DC" w:rsidP="00DE54DC">
      <w:pPr>
        <w:pStyle w:val="Rubrik2"/>
        <w:rPr>
          <w:sz w:val="16"/>
          <w:szCs w:val="16"/>
        </w:rPr>
      </w:pPr>
    </w:p>
    <w:p w14:paraId="3E85ABFB" w14:textId="77777777" w:rsidR="00DE54DC" w:rsidRDefault="00DE54DC" w:rsidP="002C04F3">
      <w:pPr>
        <w:pStyle w:val="Rubrik2"/>
        <w:spacing w:before="0"/>
      </w:pPr>
      <w:r>
        <w:t>Inträffad händelse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946"/>
      </w:tblGrid>
      <w:tr w:rsidR="00DE54DC" w:rsidRPr="00321D2E" w14:paraId="2A8BDF3C" w14:textId="77777777" w:rsidTr="00DE54DC">
        <w:trPr>
          <w:trHeight w:val="840"/>
        </w:trPr>
        <w:tc>
          <w:tcPr>
            <w:tcW w:w="3114" w:type="dxa"/>
          </w:tcPr>
          <w:p w14:paraId="29238730" w14:textId="77777777" w:rsidR="00DE54DC" w:rsidRPr="00321D2E" w:rsidRDefault="00DE54DC" w:rsidP="002C04F3">
            <w:pPr>
              <w:pStyle w:val="Rubrik3"/>
              <w:spacing w:line="276" w:lineRule="auto"/>
            </w:pPr>
            <w:r w:rsidRPr="00321D2E">
              <w:t>Kök</w:t>
            </w:r>
          </w:p>
        </w:tc>
        <w:tc>
          <w:tcPr>
            <w:tcW w:w="5946" w:type="dxa"/>
          </w:tcPr>
          <w:p w14:paraId="53060F75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DE54DC" w:rsidRPr="00321D2E" w14:paraId="14768116" w14:textId="77777777" w:rsidTr="00395FA6">
        <w:trPr>
          <w:trHeight w:hRule="exact" w:val="1397"/>
        </w:trPr>
        <w:tc>
          <w:tcPr>
            <w:tcW w:w="3114" w:type="dxa"/>
          </w:tcPr>
          <w:p w14:paraId="30F79592" w14:textId="77777777" w:rsidR="00395FA6" w:rsidRDefault="00DE54DC" w:rsidP="002C04F3">
            <w:pPr>
              <w:spacing w:before="60" w:after="60" w:line="276" w:lineRule="auto"/>
              <w:rPr>
                <w:rStyle w:val="Rubrik3Char"/>
              </w:rPr>
            </w:pPr>
            <w:r w:rsidRPr="00DE54DC">
              <w:rPr>
                <w:rStyle w:val="Rubrik3Char"/>
              </w:rPr>
              <w:t>När inträffade avvikelsen</w:t>
            </w:r>
            <w:r w:rsidR="00395FA6">
              <w:rPr>
                <w:rStyle w:val="Rubrik3Char"/>
              </w:rPr>
              <w:t>?</w:t>
            </w:r>
          </w:p>
          <w:p w14:paraId="4896016D" w14:textId="0479BC2A" w:rsidR="00395FA6" w:rsidRPr="00395FA6" w:rsidRDefault="00395FA6" w:rsidP="002C04F3">
            <w:pPr>
              <w:spacing w:before="60" w:after="60" w:line="276" w:lineRule="auto"/>
              <w:rPr>
                <w:rStyle w:val="Rubrik3Char"/>
              </w:rPr>
            </w:pPr>
            <w:r w:rsidRPr="00395FA6">
              <w:rPr>
                <w:rStyle w:val="Rubrik3Char"/>
                <w:rFonts w:ascii="Lora" w:hAnsi="Lora"/>
                <w:b w:val="0"/>
                <w:bCs/>
                <w:sz w:val="22"/>
                <w:szCs w:val="22"/>
              </w:rPr>
              <w:t>(</w:t>
            </w:r>
            <w:r>
              <w:rPr>
                <w:rStyle w:val="Rubrik3Char"/>
                <w:rFonts w:ascii="Lora" w:hAnsi="Lora"/>
                <w:b w:val="0"/>
                <w:bCs/>
                <w:sz w:val="22"/>
                <w:szCs w:val="22"/>
              </w:rPr>
              <w:t>D</w:t>
            </w:r>
            <w:r w:rsidRPr="00395FA6">
              <w:rPr>
                <w:rStyle w:val="Rubrik3Char"/>
                <w:rFonts w:ascii="Lora" w:hAnsi="Lora"/>
                <w:b w:val="0"/>
                <w:bCs/>
                <w:sz w:val="22"/>
                <w:szCs w:val="22"/>
              </w:rPr>
              <w:t>atum, tid, måltid)</w:t>
            </w:r>
          </w:p>
          <w:p w14:paraId="5962E5B1" w14:textId="77777777" w:rsidR="00395FA6" w:rsidRDefault="00395FA6" w:rsidP="002C04F3">
            <w:pPr>
              <w:spacing w:before="60" w:after="60" w:line="276" w:lineRule="auto"/>
              <w:rPr>
                <w:rStyle w:val="Rubrik3Char"/>
              </w:rPr>
            </w:pPr>
          </w:p>
          <w:p w14:paraId="308C2FC1" w14:textId="77777777" w:rsidR="00395FA6" w:rsidRDefault="00395FA6" w:rsidP="002C04F3">
            <w:pPr>
              <w:spacing w:before="60" w:after="60" w:line="276" w:lineRule="auto"/>
              <w:rPr>
                <w:rStyle w:val="Rubrik3Char"/>
              </w:rPr>
            </w:pPr>
          </w:p>
          <w:p w14:paraId="52FFD192" w14:textId="7F78D033" w:rsidR="00DE54DC" w:rsidRPr="00321D2E" w:rsidRDefault="00DE54DC" w:rsidP="002C04F3">
            <w:pPr>
              <w:spacing w:before="60" w:after="60" w:line="276" w:lineRule="auto"/>
              <w:rPr>
                <w:rFonts w:cs="Arial"/>
              </w:rPr>
            </w:pPr>
          </w:p>
        </w:tc>
        <w:tc>
          <w:tcPr>
            <w:tcW w:w="5946" w:type="dxa"/>
          </w:tcPr>
          <w:p w14:paraId="3B17A089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DE54DC" w:rsidRPr="00321D2E" w14:paraId="5E3D723A" w14:textId="77777777" w:rsidTr="002C04F3">
        <w:trPr>
          <w:trHeight w:hRule="exact" w:val="1646"/>
        </w:trPr>
        <w:tc>
          <w:tcPr>
            <w:tcW w:w="3114" w:type="dxa"/>
          </w:tcPr>
          <w:p w14:paraId="2142F040" w14:textId="77777777" w:rsidR="00DE54DC" w:rsidRPr="00321D2E" w:rsidRDefault="00DE54DC" w:rsidP="002C04F3">
            <w:pPr>
              <w:spacing w:before="60" w:after="60" w:line="276" w:lineRule="auto"/>
              <w:rPr>
                <w:rFonts w:ascii="Arial" w:hAnsi="Arial" w:cs="Arial"/>
              </w:rPr>
            </w:pPr>
            <w:r w:rsidRPr="00DE54DC">
              <w:rPr>
                <w:rStyle w:val="Rubrik3Char"/>
              </w:rPr>
              <w:t>Typ av avvikelse</w:t>
            </w:r>
            <w:r w:rsidRPr="00321D2E">
              <w:rPr>
                <w:rFonts w:ascii="Arial" w:hAnsi="Arial" w:cs="Arial"/>
                <w:b/>
              </w:rPr>
              <w:br/>
            </w:r>
            <w:r w:rsidRPr="00DE54DC">
              <w:rPr>
                <w:rFonts w:cs="Arial"/>
              </w:rPr>
              <w:t>(Beskriv händelsen)</w:t>
            </w:r>
          </w:p>
        </w:tc>
        <w:tc>
          <w:tcPr>
            <w:tcW w:w="5946" w:type="dxa"/>
          </w:tcPr>
          <w:p w14:paraId="20079720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DE54DC" w:rsidRPr="00321D2E" w14:paraId="0EA20CA9" w14:textId="77777777" w:rsidTr="002C04F3">
        <w:trPr>
          <w:trHeight w:hRule="exact" w:val="1837"/>
        </w:trPr>
        <w:tc>
          <w:tcPr>
            <w:tcW w:w="3114" w:type="dxa"/>
            <w:tcBorders>
              <w:bottom w:val="single" w:sz="4" w:space="0" w:color="auto"/>
            </w:tcBorders>
          </w:tcPr>
          <w:p w14:paraId="7653FF79" w14:textId="77777777" w:rsidR="00DE54DC" w:rsidRDefault="00DE54DC" w:rsidP="002C04F3">
            <w:pPr>
              <w:spacing w:before="60" w:after="60" w:line="276" w:lineRule="auto"/>
              <w:rPr>
                <w:rFonts w:ascii="Arial" w:hAnsi="Arial" w:cs="Arial"/>
              </w:rPr>
            </w:pPr>
            <w:r w:rsidRPr="00DE54DC">
              <w:rPr>
                <w:rStyle w:val="Rubrik3Char"/>
              </w:rPr>
              <w:t>Åtgärd och resultat av åtgärd</w:t>
            </w:r>
            <w:r w:rsidRPr="00321D2E">
              <w:rPr>
                <w:rFonts w:ascii="Arial" w:hAnsi="Arial" w:cs="Arial"/>
                <w:b/>
              </w:rPr>
              <w:br/>
            </w:r>
            <w:r w:rsidRPr="00DE54DC">
              <w:rPr>
                <w:rFonts w:cs="Arial"/>
              </w:rPr>
              <w:t xml:space="preserve">(Kontakt med köket </w:t>
            </w:r>
            <w:proofErr w:type="gramStart"/>
            <w:r w:rsidRPr="00DE54DC">
              <w:rPr>
                <w:rFonts w:cs="Arial"/>
              </w:rPr>
              <w:t>etc</w:t>
            </w:r>
            <w:r>
              <w:rPr>
                <w:rFonts w:cs="Arial"/>
              </w:rPr>
              <w:t>.</w:t>
            </w:r>
            <w:proofErr w:type="gramEnd"/>
            <w:r w:rsidRPr="00DE54DC">
              <w:rPr>
                <w:rFonts w:cs="Arial"/>
              </w:rPr>
              <w:t>)</w:t>
            </w:r>
          </w:p>
          <w:p w14:paraId="0F7CAE16" w14:textId="77777777" w:rsidR="00DE54DC" w:rsidRPr="00DE54DC" w:rsidRDefault="00DE54DC" w:rsidP="002C04F3">
            <w:pPr>
              <w:spacing w:line="276" w:lineRule="auto"/>
              <w:rPr>
                <w:rFonts w:ascii="Arial" w:hAnsi="Arial" w:cs="Arial"/>
              </w:rPr>
            </w:pPr>
          </w:p>
          <w:p w14:paraId="3D2F2F79" w14:textId="77777777" w:rsidR="00DE54DC" w:rsidRPr="00DE54DC" w:rsidRDefault="00DE54DC" w:rsidP="002C04F3">
            <w:pPr>
              <w:spacing w:line="276" w:lineRule="auto"/>
              <w:rPr>
                <w:rFonts w:ascii="Arial" w:hAnsi="Arial" w:cs="Arial"/>
              </w:rPr>
            </w:pPr>
          </w:p>
          <w:p w14:paraId="563D189C" w14:textId="77777777" w:rsidR="00DE54DC" w:rsidRPr="00DE54DC" w:rsidRDefault="00DE54DC" w:rsidP="002C04F3">
            <w:pPr>
              <w:spacing w:line="276" w:lineRule="auto"/>
              <w:rPr>
                <w:rFonts w:ascii="Arial" w:hAnsi="Arial" w:cs="Arial"/>
              </w:rPr>
            </w:pPr>
          </w:p>
          <w:p w14:paraId="00E608D8" w14:textId="77777777" w:rsidR="00DE54DC" w:rsidRPr="00DE54DC" w:rsidRDefault="00DE54DC" w:rsidP="002C04F3">
            <w:pPr>
              <w:spacing w:line="276" w:lineRule="auto"/>
              <w:rPr>
                <w:rFonts w:ascii="Arial" w:hAnsi="Arial" w:cs="Arial"/>
              </w:rPr>
            </w:pPr>
          </w:p>
          <w:p w14:paraId="13EDF6BA" w14:textId="77777777" w:rsidR="00DE54DC" w:rsidRPr="00DE54DC" w:rsidRDefault="00DE54DC" w:rsidP="002C04F3">
            <w:pPr>
              <w:spacing w:line="276" w:lineRule="auto"/>
              <w:rPr>
                <w:rFonts w:ascii="Arial" w:hAnsi="Arial" w:cs="Arial"/>
              </w:rPr>
            </w:pPr>
          </w:p>
          <w:p w14:paraId="2B1EF026" w14:textId="77777777" w:rsidR="00DE54DC" w:rsidRPr="00DE54DC" w:rsidRDefault="00DE54DC" w:rsidP="002C04F3">
            <w:pPr>
              <w:spacing w:line="276" w:lineRule="auto"/>
              <w:rPr>
                <w:rFonts w:ascii="Arial" w:hAnsi="Arial" w:cs="Arial"/>
              </w:rPr>
            </w:pPr>
          </w:p>
          <w:p w14:paraId="5CEFB815" w14:textId="77777777" w:rsidR="00DE54DC" w:rsidRPr="00DE54DC" w:rsidRDefault="00DE54DC" w:rsidP="002C04F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6" w:type="dxa"/>
            <w:tcBorders>
              <w:bottom w:val="single" w:sz="4" w:space="0" w:color="auto"/>
            </w:tcBorders>
          </w:tcPr>
          <w:p w14:paraId="7375F0C1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DE54DC" w:rsidRPr="00321D2E" w14:paraId="34008FDB" w14:textId="77777777" w:rsidTr="00DE54DC">
        <w:trPr>
          <w:trHeight w:hRule="exact" w:val="2152"/>
        </w:trPr>
        <w:tc>
          <w:tcPr>
            <w:tcW w:w="3114" w:type="dxa"/>
            <w:tcBorders>
              <w:bottom w:val="single" w:sz="4" w:space="0" w:color="auto"/>
            </w:tcBorders>
          </w:tcPr>
          <w:p w14:paraId="79CC5C46" w14:textId="1AF50CA8" w:rsidR="00DE54DC" w:rsidRPr="00321D2E" w:rsidRDefault="00DE54DC" w:rsidP="002C04F3">
            <w:pPr>
              <w:pStyle w:val="Rubrik3"/>
              <w:spacing w:line="276" w:lineRule="auto"/>
            </w:pPr>
            <w:r w:rsidRPr="00321D2E">
              <w:t xml:space="preserve">Åtgärd och resultat av åtgärd i </w:t>
            </w:r>
            <w:r w:rsidR="00147C0C">
              <w:t>M</w:t>
            </w:r>
            <w:r w:rsidRPr="00321D2E">
              <w:t>åltidsorganisationen</w:t>
            </w:r>
          </w:p>
          <w:p w14:paraId="2FFCE211" w14:textId="77777777" w:rsidR="00DE54DC" w:rsidRPr="00DE54DC" w:rsidRDefault="00DE54DC" w:rsidP="002C04F3">
            <w:pPr>
              <w:spacing w:before="60" w:after="60" w:line="276" w:lineRule="auto"/>
              <w:rPr>
                <w:rFonts w:cs="Arial"/>
              </w:rPr>
            </w:pPr>
            <w:r w:rsidRPr="00DE54DC">
              <w:rPr>
                <w:rFonts w:cs="Arial"/>
              </w:rPr>
              <w:t>(Fylls i av köksansvarig)</w:t>
            </w:r>
          </w:p>
        </w:tc>
        <w:tc>
          <w:tcPr>
            <w:tcW w:w="5946" w:type="dxa"/>
            <w:tcBorders>
              <w:bottom w:val="single" w:sz="4" w:space="0" w:color="auto"/>
            </w:tcBorders>
          </w:tcPr>
          <w:p w14:paraId="13796ABD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149B8B12" w14:textId="77777777" w:rsidR="00DE54DC" w:rsidRDefault="00DE54DC" w:rsidP="00DE54DC"/>
    <w:p w14:paraId="2E32E218" w14:textId="77777777" w:rsidR="00480256" w:rsidRDefault="002E02EB" w:rsidP="007A3B32">
      <w:pPr>
        <w:pStyle w:val="Brdtext"/>
        <w:spacing w:after="240"/>
        <w:rPr>
          <w:rFonts w:ascii="Lora" w:hAnsi="Lora"/>
          <w:sz w:val="22"/>
          <w:szCs w:val="22"/>
        </w:rPr>
      </w:pPr>
      <w:r w:rsidRPr="00381415">
        <w:rPr>
          <w:rFonts w:ascii="Lora" w:hAnsi="Lora"/>
          <w:sz w:val="22"/>
          <w:szCs w:val="22"/>
        </w:rPr>
        <w:lastRenderedPageBreak/>
        <w:t xml:space="preserve">Skicka avvikelseblanketten via e-post till </w:t>
      </w:r>
      <w:r w:rsidR="00BC1742" w:rsidRPr="00381415">
        <w:rPr>
          <w:rFonts w:ascii="Lora" w:hAnsi="Lora"/>
          <w:sz w:val="22"/>
          <w:szCs w:val="22"/>
        </w:rPr>
        <w:t>köks</w:t>
      </w:r>
      <w:r w:rsidRPr="00381415">
        <w:rPr>
          <w:rFonts w:ascii="Lora" w:hAnsi="Lora"/>
          <w:sz w:val="22"/>
          <w:szCs w:val="22"/>
        </w:rPr>
        <w:t xml:space="preserve">ansvarig </w:t>
      </w:r>
      <w:r w:rsidR="00BC1742" w:rsidRPr="00381415">
        <w:rPr>
          <w:rFonts w:ascii="Lora" w:hAnsi="Lora"/>
          <w:sz w:val="22"/>
          <w:szCs w:val="22"/>
        </w:rPr>
        <w:t xml:space="preserve">och ansvarig </w:t>
      </w:r>
      <w:r w:rsidRPr="00381415">
        <w:rPr>
          <w:rFonts w:ascii="Lora" w:hAnsi="Lora"/>
          <w:sz w:val="22"/>
          <w:szCs w:val="22"/>
        </w:rPr>
        <w:t>för respektive kök (se kontaktuppgifter i tabell nedan). Ansvarig ansvara</w:t>
      </w:r>
      <w:r w:rsidR="00122344">
        <w:rPr>
          <w:rFonts w:ascii="Lora" w:hAnsi="Lora"/>
          <w:sz w:val="22"/>
          <w:szCs w:val="22"/>
        </w:rPr>
        <w:t>r</w:t>
      </w:r>
      <w:r w:rsidRPr="00381415">
        <w:rPr>
          <w:rFonts w:ascii="Lora" w:hAnsi="Lora"/>
          <w:sz w:val="22"/>
          <w:szCs w:val="22"/>
        </w:rPr>
        <w:t xml:space="preserve"> i sin tur för</w:t>
      </w:r>
      <w:r w:rsidR="00122344">
        <w:rPr>
          <w:rFonts w:ascii="Lora" w:hAnsi="Lora"/>
          <w:sz w:val="22"/>
          <w:szCs w:val="22"/>
        </w:rPr>
        <w:t xml:space="preserve"> </w:t>
      </w:r>
      <w:r w:rsidRPr="00381415">
        <w:rPr>
          <w:rFonts w:ascii="Lora" w:hAnsi="Lora"/>
          <w:sz w:val="22"/>
          <w:szCs w:val="22"/>
        </w:rPr>
        <w:t>information och åtgärder kring inkommande avvikelse</w:t>
      </w:r>
      <w:r w:rsidR="00BC1742" w:rsidRPr="00381415">
        <w:rPr>
          <w:rFonts w:ascii="Lora" w:hAnsi="Lora"/>
          <w:sz w:val="22"/>
          <w:szCs w:val="22"/>
        </w:rPr>
        <w:t>.</w:t>
      </w:r>
    </w:p>
    <w:p w14:paraId="7118812A" w14:textId="77777777" w:rsidR="004C2399" w:rsidRPr="00381415" w:rsidRDefault="004C2399" w:rsidP="007A3B32">
      <w:pPr>
        <w:pStyle w:val="Brdtext"/>
        <w:spacing w:after="240"/>
        <w:rPr>
          <w:rFonts w:ascii="Lora" w:hAnsi="Lora"/>
          <w:sz w:val="22"/>
          <w:szCs w:val="22"/>
        </w:rPr>
      </w:pPr>
    </w:p>
    <w:tbl>
      <w:tblPr>
        <w:tblStyle w:val="Tabellrutnt"/>
        <w:tblW w:w="10627" w:type="dxa"/>
        <w:jc w:val="center"/>
        <w:tblLook w:val="04A0" w:firstRow="1" w:lastRow="0" w:firstColumn="1" w:lastColumn="0" w:noHBand="0" w:noVBand="1"/>
      </w:tblPr>
      <w:tblGrid>
        <w:gridCol w:w="2044"/>
        <w:gridCol w:w="5023"/>
        <w:gridCol w:w="3560"/>
      </w:tblGrid>
      <w:tr w:rsidR="001847D0" w14:paraId="04598C4B" w14:textId="77777777" w:rsidTr="004A3ADF">
        <w:trPr>
          <w:trHeight w:val="366"/>
          <w:jc w:val="center"/>
        </w:trPr>
        <w:tc>
          <w:tcPr>
            <w:tcW w:w="2044" w:type="dxa"/>
          </w:tcPr>
          <w:p w14:paraId="54202F47" w14:textId="77777777" w:rsidR="001847D0" w:rsidRDefault="001847D0" w:rsidP="00DB67E5">
            <w:pPr>
              <w:pStyle w:val="Rubrik2"/>
              <w:spacing w:before="0" w:line="276" w:lineRule="auto"/>
              <w:outlineLvl w:val="1"/>
            </w:pPr>
            <w:r>
              <w:t>Kök</w:t>
            </w:r>
          </w:p>
        </w:tc>
        <w:tc>
          <w:tcPr>
            <w:tcW w:w="5023" w:type="dxa"/>
          </w:tcPr>
          <w:p w14:paraId="71C29CEB" w14:textId="77777777" w:rsidR="001847D0" w:rsidRDefault="001847D0" w:rsidP="00DB67E5">
            <w:pPr>
              <w:pStyle w:val="Rubrik2"/>
              <w:spacing w:before="0" w:line="276" w:lineRule="auto"/>
              <w:outlineLvl w:val="1"/>
            </w:pPr>
            <w:r>
              <w:t>Köksansvarig</w:t>
            </w:r>
          </w:p>
        </w:tc>
        <w:tc>
          <w:tcPr>
            <w:tcW w:w="3560" w:type="dxa"/>
          </w:tcPr>
          <w:p w14:paraId="520AD350" w14:textId="77777777" w:rsidR="001847D0" w:rsidRDefault="001847D0" w:rsidP="00DB67E5">
            <w:pPr>
              <w:pStyle w:val="Rubrik2"/>
              <w:spacing w:before="0" w:line="276" w:lineRule="auto"/>
              <w:outlineLvl w:val="1"/>
            </w:pPr>
            <w:r>
              <w:t>Ansvarig</w:t>
            </w:r>
          </w:p>
        </w:tc>
      </w:tr>
      <w:tr w:rsidR="00395FA6" w:rsidRPr="00395FA6" w14:paraId="278B0E5E" w14:textId="77777777" w:rsidTr="004A3ADF">
        <w:trPr>
          <w:jc w:val="center"/>
        </w:trPr>
        <w:tc>
          <w:tcPr>
            <w:tcW w:w="2044" w:type="dxa"/>
          </w:tcPr>
          <w:p w14:paraId="7A67BFC2" w14:textId="77777777" w:rsidR="001847D0" w:rsidRPr="00395FA6" w:rsidRDefault="001847D0" w:rsidP="00DB67E5">
            <w:pPr>
              <w:spacing w:line="276" w:lineRule="auto"/>
            </w:pPr>
            <w:r w:rsidRPr="00395FA6">
              <w:t>Lammengatan</w:t>
            </w:r>
          </w:p>
          <w:p w14:paraId="79345D40" w14:textId="77777777" w:rsidR="004136CE" w:rsidRPr="00395FA6" w:rsidRDefault="004136CE" w:rsidP="00DB67E5">
            <w:pPr>
              <w:spacing w:line="276" w:lineRule="auto"/>
            </w:pPr>
            <w:r w:rsidRPr="00395FA6">
              <w:t>Sjöliden</w:t>
            </w:r>
          </w:p>
          <w:p w14:paraId="68EA501E" w14:textId="77777777" w:rsidR="001847D0" w:rsidRPr="00395FA6" w:rsidRDefault="00B510D8" w:rsidP="00DB67E5">
            <w:pPr>
              <w:spacing w:line="276" w:lineRule="auto"/>
            </w:pPr>
            <w:r w:rsidRPr="00395FA6">
              <w:t>Sörgården</w:t>
            </w:r>
          </w:p>
        </w:tc>
        <w:tc>
          <w:tcPr>
            <w:tcW w:w="5023" w:type="dxa"/>
          </w:tcPr>
          <w:p w14:paraId="00107016" w14:textId="16077364" w:rsidR="00B510D8" w:rsidRPr="00395FA6" w:rsidRDefault="00587EA3" w:rsidP="00B510D8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395FA6">
              <w:rPr>
                <w:rFonts w:ascii="Lora" w:hAnsi="Lora" w:cs="Times New Roman"/>
                <w:sz w:val="22"/>
                <w:szCs w:val="22"/>
              </w:rPr>
              <w:t>s</w:t>
            </w:r>
            <w:r w:rsidR="00E52E0C" w:rsidRPr="00395FA6">
              <w:rPr>
                <w:rFonts w:ascii="Lora" w:hAnsi="Lora" w:cs="Times New Roman"/>
                <w:sz w:val="22"/>
                <w:szCs w:val="22"/>
              </w:rPr>
              <w:t>imon.fransson-johansson</w:t>
            </w:r>
            <w:r w:rsidRPr="00395FA6">
              <w:rPr>
                <w:rFonts w:ascii="Lora" w:hAnsi="Lora" w:cs="Times New Roman"/>
                <w:sz w:val="22"/>
                <w:szCs w:val="22"/>
              </w:rPr>
              <w:t>@vaxjo.se</w:t>
            </w:r>
          </w:p>
          <w:p w14:paraId="11A89FA9" w14:textId="09E9455D" w:rsidR="00B510D8" w:rsidRPr="00395FA6" w:rsidRDefault="00587EA3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395FA6">
              <w:rPr>
                <w:rFonts w:ascii="Lora" w:hAnsi="Lora" w:cs="Times New Roman"/>
                <w:sz w:val="22"/>
                <w:szCs w:val="22"/>
              </w:rPr>
              <w:t>stefan.andersson@vaxjo.se</w:t>
            </w:r>
          </w:p>
          <w:p w14:paraId="0D01DB8F" w14:textId="4CB1B910" w:rsidR="00B510D8" w:rsidRPr="00395FA6" w:rsidRDefault="00587EA3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395FA6">
              <w:rPr>
                <w:rFonts w:ascii="Lora" w:hAnsi="Lora" w:cs="Times New Roman"/>
                <w:sz w:val="22"/>
                <w:szCs w:val="22"/>
              </w:rPr>
              <w:t>mikaela.karlsson@vaxjo.se</w:t>
            </w:r>
          </w:p>
        </w:tc>
        <w:tc>
          <w:tcPr>
            <w:tcW w:w="3560" w:type="dxa"/>
          </w:tcPr>
          <w:p w14:paraId="1B50B0D2" w14:textId="77777777" w:rsidR="001847D0" w:rsidRPr="00395FA6" w:rsidRDefault="001847D0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395FA6">
              <w:rPr>
                <w:rFonts w:ascii="Lora" w:hAnsi="Lora" w:cs="Times New Roman"/>
                <w:sz w:val="22"/>
                <w:szCs w:val="22"/>
              </w:rPr>
              <w:t>Enhetschef</w:t>
            </w:r>
          </w:p>
          <w:p w14:paraId="019C2E98" w14:textId="77777777" w:rsidR="001847D0" w:rsidRPr="00395FA6" w:rsidRDefault="001847D0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395FA6">
              <w:rPr>
                <w:rFonts w:ascii="Lora" w:hAnsi="Lora" w:cs="Times New Roman"/>
                <w:sz w:val="22"/>
                <w:szCs w:val="22"/>
              </w:rPr>
              <w:t>Ann-Louise Gustavsson</w:t>
            </w:r>
          </w:p>
          <w:p w14:paraId="5FB4375D" w14:textId="77777777" w:rsidR="001847D0" w:rsidRPr="00395FA6" w:rsidRDefault="001847D0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395FA6">
              <w:rPr>
                <w:rFonts w:ascii="Lora" w:hAnsi="Lora" w:cs="Times New Roman"/>
                <w:sz w:val="22"/>
                <w:szCs w:val="22"/>
              </w:rPr>
              <w:t>Tel. 0470-79 61 97</w:t>
            </w:r>
          </w:p>
          <w:p w14:paraId="1FBCC2D4" w14:textId="5420EA71" w:rsidR="00381415" w:rsidRPr="00395FA6" w:rsidRDefault="00DE7D23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hyperlink r:id="rId7" w:history="1">
              <w:r w:rsidR="00184CD8" w:rsidRPr="00395FA6">
                <w:rPr>
                  <w:rStyle w:val="Hyperlnk"/>
                  <w:rFonts w:ascii="Lora" w:hAnsi="Lora" w:cs="Times New Roman"/>
                  <w:color w:val="auto"/>
                  <w:sz w:val="22"/>
                  <w:szCs w:val="22"/>
                  <w:u w:val="none"/>
                </w:rPr>
                <w:t>ann-louise.gustavsson@vaxjo.se</w:t>
              </w:r>
            </w:hyperlink>
          </w:p>
        </w:tc>
      </w:tr>
      <w:tr w:rsidR="00395FA6" w:rsidRPr="00395FA6" w14:paraId="7F5D59FD" w14:textId="77777777" w:rsidTr="004A3ADF">
        <w:trPr>
          <w:jc w:val="center"/>
        </w:trPr>
        <w:tc>
          <w:tcPr>
            <w:tcW w:w="2044" w:type="dxa"/>
          </w:tcPr>
          <w:p w14:paraId="1CB2ED57" w14:textId="77777777" w:rsidR="00B510D8" w:rsidRPr="00395FA6" w:rsidRDefault="00B510D8" w:rsidP="00FC5484">
            <w:pPr>
              <w:spacing w:line="276" w:lineRule="auto"/>
            </w:pPr>
            <w:r w:rsidRPr="00395FA6">
              <w:t>Älgvägen</w:t>
            </w:r>
          </w:p>
          <w:p w14:paraId="1747D722" w14:textId="77777777" w:rsidR="00B510D8" w:rsidRPr="00395FA6" w:rsidRDefault="00B510D8" w:rsidP="00B510D8">
            <w:pPr>
              <w:spacing w:line="276" w:lineRule="auto"/>
            </w:pPr>
            <w:r w:rsidRPr="00395FA6">
              <w:t>Birkagården</w:t>
            </w:r>
          </w:p>
          <w:p w14:paraId="3A14F37E" w14:textId="77777777" w:rsidR="00B510D8" w:rsidRPr="00395FA6" w:rsidRDefault="00B510D8" w:rsidP="00B510D8">
            <w:pPr>
              <w:spacing w:line="276" w:lineRule="auto"/>
            </w:pPr>
            <w:r w:rsidRPr="00395FA6">
              <w:t>Evelid</w:t>
            </w:r>
          </w:p>
          <w:p w14:paraId="50CDEED5" w14:textId="77777777" w:rsidR="00B510D8" w:rsidRPr="00395FA6" w:rsidRDefault="00B510D8" w:rsidP="00B510D8">
            <w:pPr>
              <w:spacing w:line="276" w:lineRule="auto"/>
            </w:pPr>
            <w:r w:rsidRPr="00395FA6">
              <w:t>Hagalund</w:t>
            </w:r>
          </w:p>
          <w:p w14:paraId="4D950656" w14:textId="77777777" w:rsidR="00B510D8" w:rsidRPr="00395FA6" w:rsidRDefault="00B510D8" w:rsidP="00FC5484">
            <w:pPr>
              <w:spacing w:line="276" w:lineRule="auto"/>
            </w:pPr>
            <w:r w:rsidRPr="00395FA6">
              <w:t>Toftagården</w:t>
            </w:r>
          </w:p>
          <w:p w14:paraId="075034DA" w14:textId="6B533732" w:rsidR="001615CF" w:rsidRPr="00395FA6" w:rsidRDefault="001615CF" w:rsidP="00FC5484">
            <w:pPr>
              <w:spacing w:line="276" w:lineRule="auto"/>
            </w:pPr>
            <w:r w:rsidRPr="00395FA6">
              <w:t>Borgmästaren</w:t>
            </w:r>
          </w:p>
        </w:tc>
        <w:tc>
          <w:tcPr>
            <w:tcW w:w="5023" w:type="dxa"/>
          </w:tcPr>
          <w:p w14:paraId="28203138" w14:textId="05668892" w:rsidR="00587EA3" w:rsidRPr="00395FA6" w:rsidRDefault="00004FB4" w:rsidP="00004FB4">
            <w:pPr>
              <w:pStyle w:val="Brdtext"/>
              <w:spacing w:line="276" w:lineRule="auto"/>
              <w:rPr>
                <w:rFonts w:ascii="Lora" w:hAnsi="Lora"/>
                <w:sz w:val="22"/>
                <w:szCs w:val="22"/>
              </w:rPr>
            </w:pPr>
            <w:r w:rsidRPr="00395FA6">
              <w:rPr>
                <w:rFonts w:ascii="Lora" w:hAnsi="Lora"/>
                <w:sz w:val="22"/>
                <w:szCs w:val="22"/>
              </w:rPr>
              <w:t>monica.bacarrezadeguzman@vaxjo.se</w:t>
            </w:r>
          </w:p>
          <w:p w14:paraId="1ABCEE45" w14:textId="77777777" w:rsidR="00004FB4" w:rsidRPr="00395FA6" w:rsidRDefault="00DE7D23" w:rsidP="00004FB4">
            <w:pPr>
              <w:spacing w:line="276" w:lineRule="auto"/>
              <w:rPr>
                <w:rFonts w:cs="Calibri"/>
              </w:rPr>
            </w:pPr>
            <w:hyperlink r:id="rId8" w:history="1">
              <w:r w:rsidR="00004FB4" w:rsidRPr="00395FA6">
                <w:rPr>
                  <w:rStyle w:val="Hyperlnk"/>
                  <w:rFonts w:cs="Calibri"/>
                  <w:color w:val="auto"/>
                  <w:u w:val="none"/>
                </w:rPr>
                <w:t>thananya.holmenstedt@vaxjo.se</w:t>
              </w:r>
            </w:hyperlink>
          </w:p>
          <w:p w14:paraId="7FD38275" w14:textId="77777777" w:rsidR="00FE7C2D" w:rsidRPr="00395FA6" w:rsidRDefault="00DE7D23" w:rsidP="00004FB4">
            <w:pPr>
              <w:pStyle w:val="Brdtext"/>
              <w:spacing w:line="276" w:lineRule="auto"/>
              <w:rPr>
                <w:rFonts w:ascii="Lora" w:hAnsi="Lora"/>
                <w:sz w:val="22"/>
                <w:szCs w:val="22"/>
              </w:rPr>
            </w:pPr>
            <w:hyperlink r:id="rId9" w:history="1">
              <w:r w:rsidR="00FE7C2D" w:rsidRPr="00395FA6">
                <w:rPr>
                  <w:rStyle w:val="Hyperlnk"/>
                  <w:rFonts w:ascii="Lora" w:hAnsi="Lora"/>
                  <w:color w:val="auto"/>
                  <w:sz w:val="22"/>
                  <w:szCs w:val="22"/>
                  <w:u w:val="none"/>
                </w:rPr>
                <w:t>elisabeth.strandmark@vaxjo.se</w:t>
              </w:r>
            </w:hyperlink>
          </w:p>
          <w:p w14:paraId="09E3ACD3" w14:textId="77777777" w:rsidR="00004FB4" w:rsidRPr="00395FA6" w:rsidRDefault="00DE7D23" w:rsidP="00004FB4">
            <w:pPr>
              <w:spacing w:line="276" w:lineRule="auto"/>
              <w:rPr>
                <w:rFonts w:cs="Calibri"/>
              </w:rPr>
            </w:pPr>
            <w:hyperlink r:id="rId10" w:history="1">
              <w:r w:rsidR="00004FB4" w:rsidRPr="00395FA6">
                <w:rPr>
                  <w:rStyle w:val="Hyperlnk"/>
                  <w:rFonts w:cs="Calibri"/>
                  <w:color w:val="auto"/>
                  <w:u w:val="none"/>
                </w:rPr>
                <w:t>carolina.jutengren@vaxjo.se</w:t>
              </w:r>
            </w:hyperlink>
          </w:p>
          <w:p w14:paraId="6CD2E1DC" w14:textId="77777777" w:rsidR="00FE7C2D" w:rsidRPr="00395FA6" w:rsidRDefault="00DE7D23" w:rsidP="00004FB4">
            <w:pPr>
              <w:spacing w:line="276" w:lineRule="auto"/>
              <w:rPr>
                <w:rFonts w:cs="Calibri"/>
              </w:rPr>
            </w:pPr>
            <w:hyperlink r:id="rId11">
              <w:r w:rsidR="00004FB4" w:rsidRPr="7B3F282F">
                <w:rPr>
                  <w:rStyle w:val="Hyperlnk"/>
                  <w:rFonts w:cs="Calibri"/>
                  <w:color w:val="auto"/>
                  <w:u w:val="none"/>
                </w:rPr>
                <w:t>gloriaangelica.montanodealmendares@vaxjo.se</w:t>
              </w:r>
            </w:hyperlink>
          </w:p>
          <w:p w14:paraId="7C3E90BE" w14:textId="1C62CE08" w:rsidR="001615CF" w:rsidRPr="00395FA6" w:rsidRDefault="004A3ADF" w:rsidP="7B3F282F">
            <w:pPr>
              <w:spacing w:line="276" w:lineRule="auto"/>
            </w:pPr>
            <w:r>
              <w:rPr>
                <w:rFonts w:cs="Calibri"/>
              </w:rPr>
              <w:t>e</w:t>
            </w:r>
            <w:r w:rsidR="33F01887" w:rsidRPr="7B3F282F">
              <w:rPr>
                <w:rFonts w:cs="Calibri"/>
              </w:rPr>
              <w:t>melie.svensson@vaxjo.se</w:t>
            </w:r>
          </w:p>
        </w:tc>
        <w:tc>
          <w:tcPr>
            <w:tcW w:w="3560" w:type="dxa"/>
          </w:tcPr>
          <w:p w14:paraId="0743CD6D" w14:textId="77777777" w:rsidR="00B510D8" w:rsidRPr="00395FA6" w:rsidRDefault="00B510D8" w:rsidP="00FC5484">
            <w:pPr>
              <w:spacing w:line="276" w:lineRule="auto"/>
            </w:pPr>
            <w:r w:rsidRPr="00395FA6">
              <w:t>Enhetschef</w:t>
            </w:r>
          </w:p>
          <w:p w14:paraId="4F2C8093" w14:textId="7F847633" w:rsidR="00B510D8" w:rsidRPr="00395FA6" w:rsidRDefault="00184CD8" w:rsidP="00FC5484">
            <w:pPr>
              <w:spacing w:line="276" w:lineRule="auto"/>
            </w:pPr>
            <w:r w:rsidRPr="00395FA6">
              <w:t>Caroline Kågell</w:t>
            </w:r>
          </w:p>
          <w:p w14:paraId="794D6728" w14:textId="6EC6EADC" w:rsidR="00B510D8" w:rsidRPr="00395FA6" w:rsidRDefault="00B510D8" w:rsidP="00FC5484">
            <w:pPr>
              <w:spacing w:line="276" w:lineRule="auto"/>
            </w:pPr>
            <w:r>
              <w:t>Tel. 0470-</w:t>
            </w:r>
            <w:r w:rsidR="00184CD8">
              <w:t>79 6</w:t>
            </w:r>
            <w:r w:rsidR="24FF215E">
              <w:t>0</w:t>
            </w:r>
            <w:r w:rsidR="00184CD8">
              <w:t xml:space="preserve"> 61</w:t>
            </w:r>
          </w:p>
          <w:p w14:paraId="297B6EFB" w14:textId="41C2F397" w:rsidR="00B510D8" w:rsidRPr="00395FA6" w:rsidRDefault="00DE7D23" w:rsidP="00FC5484">
            <w:pPr>
              <w:spacing w:line="276" w:lineRule="auto"/>
            </w:pPr>
            <w:hyperlink r:id="rId12">
              <w:r w:rsidR="00184CD8" w:rsidRPr="7B3F282F">
                <w:rPr>
                  <w:rStyle w:val="Hyperlnk"/>
                  <w:color w:val="auto"/>
                  <w:u w:val="none"/>
                </w:rPr>
                <w:t>caroline.k</w:t>
              </w:r>
              <w:r w:rsidR="16A41170" w:rsidRPr="7B3F282F">
                <w:rPr>
                  <w:rStyle w:val="Hyperlnk"/>
                  <w:color w:val="auto"/>
                  <w:u w:val="none"/>
                </w:rPr>
                <w:t>a</w:t>
              </w:r>
              <w:r w:rsidR="00184CD8" w:rsidRPr="7B3F282F">
                <w:rPr>
                  <w:rStyle w:val="Hyperlnk"/>
                  <w:color w:val="auto"/>
                  <w:u w:val="none"/>
                </w:rPr>
                <w:t>gell@vaxjo.se</w:t>
              </w:r>
            </w:hyperlink>
          </w:p>
        </w:tc>
      </w:tr>
      <w:tr w:rsidR="00395FA6" w:rsidRPr="00395FA6" w14:paraId="070E82DC" w14:textId="77777777" w:rsidTr="004A3ADF">
        <w:trPr>
          <w:jc w:val="center"/>
        </w:trPr>
        <w:tc>
          <w:tcPr>
            <w:tcW w:w="2044" w:type="dxa"/>
          </w:tcPr>
          <w:p w14:paraId="3B5231B3" w14:textId="77777777" w:rsidR="00817289" w:rsidRPr="00395FA6" w:rsidRDefault="00817289" w:rsidP="00DB67E5">
            <w:pPr>
              <w:spacing w:line="276" w:lineRule="auto"/>
            </w:pPr>
            <w:r w:rsidRPr="00395FA6">
              <w:t>Kinnevaldsgården</w:t>
            </w:r>
          </w:p>
          <w:p w14:paraId="2E677937" w14:textId="77777777" w:rsidR="00B510D8" w:rsidRPr="00395FA6" w:rsidRDefault="00B510D8" w:rsidP="00B510D8">
            <w:pPr>
              <w:spacing w:line="276" w:lineRule="auto"/>
            </w:pPr>
            <w:r w:rsidRPr="00395FA6">
              <w:t>Solgården</w:t>
            </w:r>
          </w:p>
          <w:p w14:paraId="52A20ADF" w14:textId="77777777" w:rsidR="00B510D8" w:rsidRPr="00395FA6" w:rsidRDefault="00B510D8" w:rsidP="00DB67E5">
            <w:pPr>
              <w:spacing w:line="276" w:lineRule="auto"/>
            </w:pPr>
            <w:r w:rsidRPr="00395FA6">
              <w:t>Kvarngården</w:t>
            </w:r>
          </w:p>
        </w:tc>
        <w:tc>
          <w:tcPr>
            <w:tcW w:w="5023" w:type="dxa"/>
          </w:tcPr>
          <w:p w14:paraId="613A9F7E" w14:textId="1A7FF526" w:rsidR="00395FA6" w:rsidRDefault="00DE7D23" w:rsidP="00DB67E5">
            <w:pPr>
              <w:spacing w:line="276" w:lineRule="auto"/>
            </w:pPr>
            <w:hyperlink r:id="rId13" w:history="1">
              <w:r w:rsidR="00B834F8" w:rsidRPr="00395FA6">
                <w:rPr>
                  <w:rStyle w:val="Hyperlnk"/>
                  <w:color w:val="auto"/>
                  <w:u w:val="none"/>
                </w:rPr>
                <w:t>sara.malmqvist@vaxjo.se</w:t>
              </w:r>
            </w:hyperlink>
          </w:p>
          <w:p w14:paraId="17276844" w14:textId="46DEC6E7" w:rsidR="00B834F8" w:rsidRPr="00395FA6" w:rsidRDefault="00B834F8" w:rsidP="00DB67E5">
            <w:pPr>
              <w:spacing w:line="276" w:lineRule="auto"/>
            </w:pPr>
            <w:r w:rsidRPr="00B834F8">
              <w:t>malin.olssonbrynolf@vaxjo.se</w:t>
            </w:r>
          </w:p>
          <w:p w14:paraId="50B3648C" w14:textId="67167F41" w:rsidR="00A2523A" w:rsidRPr="00395FA6" w:rsidRDefault="00DE7D23" w:rsidP="00DB67E5">
            <w:pPr>
              <w:spacing w:line="276" w:lineRule="auto"/>
            </w:pPr>
            <w:r>
              <w:t>c</w:t>
            </w:r>
            <w:r w:rsidRPr="00DE7D23">
              <w:t>ecilia.</w:t>
            </w:r>
            <w:r>
              <w:t>p</w:t>
            </w:r>
            <w:r w:rsidRPr="00DE7D23">
              <w:t>etersson@vaxjo.se</w:t>
            </w:r>
          </w:p>
        </w:tc>
        <w:tc>
          <w:tcPr>
            <w:tcW w:w="3560" w:type="dxa"/>
          </w:tcPr>
          <w:p w14:paraId="0D253FDB" w14:textId="77777777" w:rsidR="00A2523A" w:rsidRPr="00395FA6" w:rsidRDefault="00A2523A" w:rsidP="00A2523A">
            <w:pPr>
              <w:spacing w:line="276" w:lineRule="auto"/>
            </w:pPr>
            <w:r w:rsidRPr="00395FA6">
              <w:t>Enhetschef</w:t>
            </w:r>
          </w:p>
          <w:p w14:paraId="690F64BC" w14:textId="77777777" w:rsidR="0078217E" w:rsidRPr="00395FA6" w:rsidRDefault="0078217E" w:rsidP="00A2523A">
            <w:pPr>
              <w:spacing w:line="276" w:lineRule="auto"/>
            </w:pPr>
            <w:r w:rsidRPr="00395FA6">
              <w:t>Sinnika Sandberg</w:t>
            </w:r>
          </w:p>
          <w:p w14:paraId="0E9878A3" w14:textId="77777777" w:rsidR="0078217E" w:rsidRPr="00395FA6" w:rsidRDefault="0078217E" w:rsidP="00DB67E5">
            <w:pPr>
              <w:pStyle w:val="Brdtext"/>
              <w:spacing w:line="276" w:lineRule="auto"/>
              <w:rPr>
                <w:rFonts w:ascii="Lora" w:hAnsi="Lora"/>
                <w:sz w:val="22"/>
                <w:szCs w:val="22"/>
              </w:rPr>
            </w:pPr>
            <w:r w:rsidRPr="00395FA6">
              <w:rPr>
                <w:rFonts w:ascii="Lora" w:hAnsi="Lora" w:cs="Times New Roman"/>
                <w:sz w:val="22"/>
                <w:szCs w:val="22"/>
              </w:rPr>
              <w:t>Tel. 0470-43 581</w:t>
            </w:r>
          </w:p>
          <w:p w14:paraId="0A58ADC1" w14:textId="77777777" w:rsidR="0078217E" w:rsidRPr="00395FA6" w:rsidRDefault="00DE7D23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hyperlink r:id="rId14" w:history="1">
              <w:r w:rsidR="0078217E" w:rsidRPr="00395FA6">
                <w:rPr>
                  <w:rStyle w:val="Hyperlnk"/>
                  <w:rFonts w:ascii="Lora" w:hAnsi="Lora" w:cs="Times New Roman"/>
                  <w:color w:val="auto"/>
                  <w:sz w:val="22"/>
                  <w:szCs w:val="22"/>
                  <w:u w:val="none"/>
                </w:rPr>
                <w:t>sinnika.sandberg@vaxjo.se</w:t>
              </w:r>
            </w:hyperlink>
          </w:p>
        </w:tc>
      </w:tr>
    </w:tbl>
    <w:p w14:paraId="25896068" w14:textId="651CCE02" w:rsidR="00DE7D23" w:rsidRPr="00DE54DC" w:rsidRDefault="00DE7D23" w:rsidP="00381415"/>
    <w:sectPr w:rsidR="00DE7D23" w:rsidRPr="00DE54DC" w:rsidSect="00DE54DC">
      <w:headerReference w:type="default" r:id="rId15"/>
      <w:pgSz w:w="11906" w:h="16838"/>
      <w:pgMar w:top="2552" w:right="1418" w:bottom="1276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86119" w14:textId="77777777" w:rsidR="00D856BD" w:rsidRDefault="00D856BD" w:rsidP="007E4072">
      <w:pPr>
        <w:spacing w:after="0" w:line="240" w:lineRule="auto"/>
      </w:pPr>
      <w:r>
        <w:separator/>
      </w:r>
    </w:p>
  </w:endnote>
  <w:endnote w:type="continuationSeparator" w:id="0">
    <w:p w14:paraId="51684E31" w14:textId="77777777" w:rsidR="00D856BD" w:rsidRDefault="00D856BD" w:rsidP="007E4072">
      <w:pPr>
        <w:spacing w:after="0" w:line="240" w:lineRule="auto"/>
      </w:pPr>
      <w:r>
        <w:continuationSeparator/>
      </w:r>
    </w:p>
  </w:endnote>
  <w:endnote w:type="continuationNotice" w:id="1">
    <w:p w14:paraId="7395131F" w14:textId="77777777" w:rsidR="004574F1" w:rsidRDefault="004574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äxjö Now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altName w:val="Lora"/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CCF8D" w14:textId="77777777" w:rsidR="00D856BD" w:rsidRDefault="00D856BD" w:rsidP="007E4072">
      <w:pPr>
        <w:spacing w:after="0" w:line="240" w:lineRule="auto"/>
      </w:pPr>
      <w:r>
        <w:separator/>
      </w:r>
    </w:p>
  </w:footnote>
  <w:footnote w:type="continuationSeparator" w:id="0">
    <w:p w14:paraId="12FF6E01" w14:textId="77777777" w:rsidR="00D856BD" w:rsidRDefault="00D856BD" w:rsidP="007E4072">
      <w:pPr>
        <w:spacing w:after="0" w:line="240" w:lineRule="auto"/>
      </w:pPr>
      <w:r>
        <w:continuationSeparator/>
      </w:r>
    </w:p>
  </w:footnote>
  <w:footnote w:type="continuationNotice" w:id="1">
    <w:p w14:paraId="6F6DEF75" w14:textId="77777777" w:rsidR="004574F1" w:rsidRDefault="004574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77C3" w14:textId="77777777"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C38321" wp14:editId="398A8B97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DC"/>
    <w:rsid w:val="00004FB4"/>
    <w:rsid w:val="00022F91"/>
    <w:rsid w:val="000A1BAE"/>
    <w:rsid w:val="000E55D4"/>
    <w:rsid w:val="00122344"/>
    <w:rsid w:val="00147C0C"/>
    <w:rsid w:val="001556AB"/>
    <w:rsid w:val="001615CF"/>
    <w:rsid w:val="001847D0"/>
    <w:rsid w:val="00184CD8"/>
    <w:rsid w:val="001C722E"/>
    <w:rsid w:val="001E2015"/>
    <w:rsid w:val="00231AD5"/>
    <w:rsid w:val="00283972"/>
    <w:rsid w:val="002C04F3"/>
    <w:rsid w:val="002E02EB"/>
    <w:rsid w:val="002F1AEF"/>
    <w:rsid w:val="00381415"/>
    <w:rsid w:val="00395FA6"/>
    <w:rsid w:val="004050A9"/>
    <w:rsid w:val="004136CE"/>
    <w:rsid w:val="00424CEA"/>
    <w:rsid w:val="004574F1"/>
    <w:rsid w:val="00476500"/>
    <w:rsid w:val="00480256"/>
    <w:rsid w:val="00492B20"/>
    <w:rsid w:val="004A3ADF"/>
    <w:rsid w:val="004C2399"/>
    <w:rsid w:val="004F688C"/>
    <w:rsid w:val="00532DF2"/>
    <w:rsid w:val="005615CF"/>
    <w:rsid w:val="00575535"/>
    <w:rsid w:val="00587EA3"/>
    <w:rsid w:val="00593904"/>
    <w:rsid w:val="005E49BD"/>
    <w:rsid w:val="00617FEB"/>
    <w:rsid w:val="006416DB"/>
    <w:rsid w:val="006A1ED9"/>
    <w:rsid w:val="00734A0B"/>
    <w:rsid w:val="00744E56"/>
    <w:rsid w:val="0078217E"/>
    <w:rsid w:val="007A3B32"/>
    <w:rsid w:val="007E4072"/>
    <w:rsid w:val="00817289"/>
    <w:rsid w:val="00827502"/>
    <w:rsid w:val="00834955"/>
    <w:rsid w:val="00874CEA"/>
    <w:rsid w:val="0095344C"/>
    <w:rsid w:val="00A2523A"/>
    <w:rsid w:val="00AC5B3C"/>
    <w:rsid w:val="00B510D8"/>
    <w:rsid w:val="00B721FD"/>
    <w:rsid w:val="00B834F8"/>
    <w:rsid w:val="00B940EB"/>
    <w:rsid w:val="00BA40FB"/>
    <w:rsid w:val="00BC1742"/>
    <w:rsid w:val="00BF397F"/>
    <w:rsid w:val="00C93F17"/>
    <w:rsid w:val="00CA74A2"/>
    <w:rsid w:val="00D42677"/>
    <w:rsid w:val="00D626F9"/>
    <w:rsid w:val="00D856BD"/>
    <w:rsid w:val="00DA4962"/>
    <w:rsid w:val="00DB67E5"/>
    <w:rsid w:val="00DB7041"/>
    <w:rsid w:val="00DE54DC"/>
    <w:rsid w:val="00DE7D23"/>
    <w:rsid w:val="00E44F96"/>
    <w:rsid w:val="00E52E0C"/>
    <w:rsid w:val="00E60AA9"/>
    <w:rsid w:val="00EC4265"/>
    <w:rsid w:val="00EE6B43"/>
    <w:rsid w:val="00F7447E"/>
    <w:rsid w:val="00FE7C2D"/>
    <w:rsid w:val="16A41170"/>
    <w:rsid w:val="1CE36F8D"/>
    <w:rsid w:val="24E7EED6"/>
    <w:rsid w:val="24FF215E"/>
    <w:rsid w:val="33F01887"/>
    <w:rsid w:val="7B3F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28DB7"/>
  <w15:chartTrackingRefBased/>
  <w15:docId w15:val="{49F64A88-D646-4365-8E8B-0590703F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7E4072"/>
    <w:pPr>
      <w:spacing w:line="360" w:lineRule="auto"/>
    </w:pPr>
    <w:rPr>
      <w:rFonts w:ascii="Lora" w:hAnsi="Lora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character" w:styleId="Hyperlnk">
    <w:name w:val="Hyperlink"/>
    <w:rsid w:val="00480256"/>
    <w:rPr>
      <w:color w:val="0000FF"/>
      <w:u w:val="single"/>
    </w:rPr>
  </w:style>
  <w:style w:type="paragraph" w:styleId="Brdtext">
    <w:name w:val="Body Text"/>
    <w:basedOn w:val="Normal"/>
    <w:link w:val="BrdtextChar"/>
    <w:qFormat/>
    <w:rsid w:val="00480256"/>
    <w:pPr>
      <w:spacing w:after="0" w:line="240" w:lineRule="auto"/>
    </w:pPr>
    <w:rPr>
      <w:rFonts w:ascii="Times New Roman" w:eastAsia="Times New Roman" w:hAnsi="Times New Roman" w:cs="Arial"/>
      <w:bCs/>
      <w:sz w:val="24"/>
      <w:szCs w:val="24"/>
      <w:lang w:eastAsia="sv-SE"/>
    </w:rPr>
  </w:style>
  <w:style w:type="character" w:customStyle="1" w:styleId="BrdtextChar">
    <w:name w:val="Brödtext Char"/>
    <w:basedOn w:val="Standardstycketeckensnitt"/>
    <w:link w:val="Brdtext"/>
    <w:rsid w:val="00480256"/>
    <w:rPr>
      <w:rFonts w:ascii="Times New Roman" w:eastAsia="Times New Roman" w:hAnsi="Times New Roman" w:cs="Arial"/>
      <w:bCs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492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827502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231AD5"/>
    <w:rPr>
      <w:color w:val="003752" w:themeColor="followedHyperlink"/>
      <w:u w:val="single"/>
    </w:rPr>
  </w:style>
  <w:style w:type="character" w:customStyle="1" w:styleId="ui-provider">
    <w:name w:val="ui-provider"/>
    <w:basedOn w:val="Standardstycketeckensnitt"/>
    <w:rsid w:val="00DE7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nanya.holmenstedt@vaxjo.se" TargetMode="External"/><Relationship Id="rId13" Type="http://schemas.openxmlformats.org/officeDocument/2006/relationships/hyperlink" Target="mailto:sara.malmqvist@vaxjo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n-louise.gustavsson@vaxjo.se" TargetMode="External"/><Relationship Id="rId12" Type="http://schemas.openxmlformats.org/officeDocument/2006/relationships/hyperlink" Target="mailto:caroline.k&#229;gell@vaxjo.s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loriaangelica.montanodealmendares@vaxjo.s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arolina.jutengren@vaxjo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sabeth.strandmark@vaxjo.se" TargetMode="External"/><Relationship Id="rId14" Type="http://schemas.openxmlformats.org/officeDocument/2006/relationships/hyperlink" Target="mailto:sinnika.sandberg@vaxjo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.vaxjo.se\program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E7CC3-D437-4354-9BAD-7A5D06919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</Template>
  <TotalTime>2</TotalTime>
  <Pages>2</Pages>
  <Words>279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 Emma</dc:creator>
  <cp:keywords/>
  <dc:description/>
  <cp:lastModifiedBy>Sjökvist Emma</cp:lastModifiedBy>
  <cp:revision>3</cp:revision>
  <cp:lastPrinted>2023-05-31T09:00:00Z</cp:lastPrinted>
  <dcterms:created xsi:type="dcterms:W3CDTF">2023-05-31T09:24:00Z</dcterms:created>
  <dcterms:modified xsi:type="dcterms:W3CDTF">2023-06-07T07:06:00Z</dcterms:modified>
</cp:coreProperties>
</file>