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EF9E8" w14:textId="77777777" w:rsidR="007E4072" w:rsidRPr="00B16F1C" w:rsidRDefault="00B16F1C" w:rsidP="00BF397F">
      <w:pPr>
        <w:pStyle w:val="Rubrik1"/>
        <w:rPr>
          <w:sz w:val="36"/>
          <w:szCs w:val="24"/>
        </w:rPr>
      </w:pPr>
      <w:bookmarkStart w:id="0" w:name="_GoBack"/>
      <w:bookmarkEnd w:id="0"/>
      <w:r w:rsidRPr="00B16F1C">
        <w:rPr>
          <w:sz w:val="36"/>
          <w:szCs w:val="24"/>
        </w:rPr>
        <w:t xml:space="preserve">Rutin för att hantera suicidrisk inom kommunal vård och omsorg samt socialtjänst </w:t>
      </w:r>
    </w:p>
    <w:p w14:paraId="03861FA3" w14:textId="77777777" w:rsidR="00B16F1C" w:rsidRPr="00B16F1C" w:rsidRDefault="00B16F1C" w:rsidP="00B16F1C">
      <w:pPr>
        <w:pStyle w:val="Sidhuvud"/>
      </w:pPr>
      <w:r w:rsidRPr="00B16F1C">
        <w:t>Gäller för: Omsorgsförvaltningen och förvaltningen arbete och välfärd.</w:t>
      </w:r>
    </w:p>
    <w:p w14:paraId="4B786856" w14:textId="5C73F51E" w:rsidR="00B16F1C" w:rsidRPr="00B16F1C" w:rsidRDefault="00B16F1C" w:rsidP="00B16F1C">
      <w:pPr>
        <w:pStyle w:val="Sidhuvud"/>
      </w:pPr>
      <w:r w:rsidRPr="00B16F1C">
        <w:t>Version: Nr. 2 (reviderad 2021-04-</w:t>
      </w:r>
      <w:r w:rsidR="00BD6BBB">
        <w:t>21</w:t>
      </w:r>
      <w:r w:rsidRPr="00B16F1C">
        <w:t xml:space="preserve">)   </w:t>
      </w:r>
    </w:p>
    <w:p w14:paraId="654786F4" w14:textId="77777777" w:rsidR="00B16F1C" w:rsidRPr="00B16F1C" w:rsidRDefault="00B16F1C" w:rsidP="00B16F1C">
      <w:pPr>
        <w:pStyle w:val="Sidhuvud"/>
      </w:pPr>
      <w:r w:rsidRPr="00B16F1C">
        <w:t>Gäller from: 2021-02-01</w:t>
      </w:r>
    </w:p>
    <w:p w14:paraId="04112512" w14:textId="77777777" w:rsidR="00B16F1C" w:rsidRPr="00B16F1C" w:rsidRDefault="00B16F1C" w:rsidP="00B16F1C">
      <w:pPr>
        <w:pStyle w:val="Sidhuvud"/>
      </w:pPr>
      <w:r w:rsidRPr="00B16F1C">
        <w:t>Uppföljning:  2023-01-01</w:t>
      </w:r>
    </w:p>
    <w:p w14:paraId="20C7E2A2" w14:textId="77777777" w:rsidR="00B16F1C" w:rsidRDefault="00B16F1C" w:rsidP="00B16F1C">
      <w:pPr>
        <w:pStyle w:val="Sidhuvud"/>
      </w:pPr>
      <w:r w:rsidRPr="00B16F1C">
        <w:t>Godkänd och fastställd av: förvaltningschef omsorgsförvaltningen och förvaltningen arbete och välfärd.</w:t>
      </w:r>
    </w:p>
    <w:p w14:paraId="2F4E1215" w14:textId="77777777" w:rsidR="00B16F1C" w:rsidRDefault="00B16F1C" w:rsidP="00B16F1C">
      <w:pPr>
        <w:pStyle w:val="Sidhuvud"/>
      </w:pPr>
    </w:p>
    <w:p w14:paraId="61187011" w14:textId="77777777" w:rsidR="00B16F1C" w:rsidRDefault="00B16F1C" w:rsidP="00D23669">
      <w:pPr>
        <w:pStyle w:val="Rubrik3"/>
      </w:pPr>
      <w:r>
        <w:t>Beskrivning</w:t>
      </w:r>
    </w:p>
    <w:p w14:paraId="01901E1C" w14:textId="77777777" w:rsidR="00B16F1C" w:rsidRDefault="00B16F1C" w:rsidP="00B16F1C">
      <w:pPr>
        <w:pStyle w:val="Sidhuvud"/>
      </w:pPr>
      <w:r>
        <w:t xml:space="preserve">Rutinen gäller vid </w:t>
      </w:r>
      <w:r w:rsidRPr="00EF1D9E">
        <w:t xml:space="preserve">signaler/tecken på att risk för suicid föreligger </w:t>
      </w:r>
      <w:r>
        <w:t xml:space="preserve">inom omsorgsförvaltningens och arbete och välfärds verksamheter. Individuella planer för det suicidförebyggande arbetet gäller alltid i första hand. </w:t>
      </w:r>
    </w:p>
    <w:p w14:paraId="10DFDB29" w14:textId="77777777" w:rsidR="00B16F1C" w:rsidRDefault="00B16F1C" w:rsidP="00B16F1C">
      <w:pPr>
        <w:pStyle w:val="Sidhuvud"/>
      </w:pPr>
    </w:p>
    <w:p w14:paraId="76E77634" w14:textId="77777777" w:rsidR="00B16F1C" w:rsidRDefault="00B16F1C" w:rsidP="00D23669">
      <w:pPr>
        <w:pStyle w:val="Rubrik3"/>
      </w:pPr>
      <w:r>
        <w:t>Syfte</w:t>
      </w:r>
    </w:p>
    <w:p w14:paraId="28AEAB15" w14:textId="77777777" w:rsidR="00B16F1C" w:rsidRDefault="00B16F1C" w:rsidP="00B16F1C">
      <w:pPr>
        <w:pStyle w:val="Sidhuvud"/>
      </w:pPr>
      <w:r>
        <w:t xml:space="preserve">Rutinen syftar till att vara ett stöd för medarbetare i hur de ska agera vid signaler/tecken på att risk för suicid föreligger. </w:t>
      </w:r>
    </w:p>
    <w:p w14:paraId="20065C4F" w14:textId="77777777" w:rsidR="006700EF" w:rsidRDefault="006700EF" w:rsidP="00B16F1C">
      <w:pPr>
        <w:pStyle w:val="Sidhuvud"/>
      </w:pPr>
    </w:p>
    <w:p w14:paraId="4FE5FC00" w14:textId="2F101532" w:rsidR="00B16F1C" w:rsidRDefault="00B16F1C" w:rsidP="00B16F1C">
      <w:pPr>
        <w:pStyle w:val="Sidhuvud"/>
      </w:pPr>
      <w:r w:rsidRPr="00BF139B">
        <w:t xml:space="preserve">Syftet är också att öka medvetenheten om riskgrupper och bakgrundsfaktorer till suicid, för att bättre kunna uppmärksamma personer som kan befinna sig i risk.  </w:t>
      </w:r>
    </w:p>
    <w:p w14:paraId="45016EC1" w14:textId="77777777" w:rsidR="00B16F1C" w:rsidRDefault="00B16F1C" w:rsidP="00B16F1C">
      <w:pPr>
        <w:pStyle w:val="Sidhuvud"/>
      </w:pPr>
    </w:p>
    <w:p w14:paraId="6302CB63" w14:textId="77777777" w:rsidR="00B16F1C" w:rsidRDefault="00B16F1C" w:rsidP="00D23669">
      <w:pPr>
        <w:pStyle w:val="Rubrik3"/>
      </w:pPr>
      <w:r>
        <w:t>Bakgrund</w:t>
      </w:r>
    </w:p>
    <w:p w14:paraId="7D4176AB" w14:textId="77777777" w:rsidR="00B16F1C" w:rsidRPr="00B16F1C" w:rsidRDefault="00B16F1C" w:rsidP="00B16F1C">
      <w:pPr>
        <w:pStyle w:val="Sidhuvud"/>
      </w:pPr>
      <w:r w:rsidRPr="00B16F1C">
        <w:t xml:space="preserve">Medarbetare i omsorgens och arbete och välfärds verksamheter möter individer som mår psykiskt dåligt och som kan befinna sig i risk för suicid. Individer som uttrycker självmordstankar eller på annat sätt förmedlar ett självmordsbudskap ska alltid tas på allvar. Den som uppfattar en sådan signal ska alltid ingripa. Bedömningar och åtgärder görs utifrån den enskildes situation. Rutinen utgår från kunskapen om att suicid och suicidförsök går att förebygga. </w:t>
      </w:r>
    </w:p>
    <w:p w14:paraId="537278ED" w14:textId="77777777" w:rsidR="00B16F1C" w:rsidRDefault="00B16F1C" w:rsidP="00B16F1C"/>
    <w:p w14:paraId="69961135" w14:textId="77777777" w:rsidR="00B16F1C" w:rsidRDefault="00B16F1C">
      <w:pPr>
        <w:spacing w:line="259" w:lineRule="auto"/>
      </w:pPr>
      <w:r>
        <w:br w:type="page"/>
      </w:r>
    </w:p>
    <w:p w14:paraId="3D1F1AC9" w14:textId="77777777" w:rsidR="00B16F1C" w:rsidRDefault="008947A7" w:rsidP="00D23669">
      <w:pPr>
        <w:pStyle w:val="Rubrik3"/>
      </w:pPr>
      <w:r>
        <w:lastRenderedPageBreak/>
        <w:t>G</w:t>
      </w:r>
      <w:r w:rsidR="00B16F1C">
        <w:t xml:space="preserve">enerella råd </w:t>
      </w:r>
      <w:r w:rsidR="009D17B5">
        <w:t xml:space="preserve">för att stödja individer </w:t>
      </w:r>
      <w:r>
        <w:t>(</w:t>
      </w:r>
      <w:r w:rsidR="00C974EB">
        <w:t xml:space="preserve">all personal, </w:t>
      </w:r>
      <w:r w:rsidR="00B16F1C">
        <w:t xml:space="preserve">ej akuta </w:t>
      </w:r>
      <w:r w:rsidR="00B16F1C" w:rsidRPr="008947A7">
        <w:t>situationer</w:t>
      </w:r>
      <w:r>
        <w:t>)</w:t>
      </w:r>
    </w:p>
    <w:p w14:paraId="6D536683" w14:textId="77777777" w:rsidR="008947A7" w:rsidRDefault="008947A7" w:rsidP="008947A7">
      <w:r>
        <w:rPr>
          <w:noProof/>
        </w:rPr>
        <mc:AlternateContent>
          <mc:Choice Requires="wps">
            <w:drawing>
              <wp:anchor distT="45720" distB="45720" distL="114300" distR="114300" simplePos="0" relativeHeight="251659264" behindDoc="0" locked="0" layoutInCell="1" allowOverlap="1" wp14:anchorId="22946530" wp14:editId="31FAABF1">
                <wp:simplePos x="0" y="0"/>
                <wp:positionH relativeFrom="margin">
                  <wp:posOffset>831850</wp:posOffset>
                </wp:positionH>
                <wp:positionV relativeFrom="paragraph">
                  <wp:posOffset>63500</wp:posOffset>
                </wp:positionV>
                <wp:extent cx="4013200" cy="1404620"/>
                <wp:effectExtent l="0" t="0" r="25400" b="139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4620"/>
                        </a:xfrm>
                        <a:prstGeom prst="rect">
                          <a:avLst/>
                        </a:prstGeom>
                        <a:solidFill>
                          <a:srgbClr val="FFFFFF"/>
                        </a:solidFill>
                        <a:ln w="9525">
                          <a:solidFill>
                            <a:srgbClr val="000000"/>
                          </a:solidFill>
                          <a:miter lim="800000"/>
                          <a:headEnd/>
                          <a:tailEnd/>
                        </a:ln>
                      </wps:spPr>
                      <wps:txbx>
                        <w:txbxContent>
                          <w:p w14:paraId="7A10B791" w14:textId="77777777" w:rsidR="008947A7" w:rsidRDefault="008947A7" w:rsidP="008947A7">
                            <w:r>
                              <w:t xml:space="preserve">Första hjälpen till psykisk hälsa: </w:t>
                            </w:r>
                          </w:p>
                          <w:p w14:paraId="6E5F3D85" w14:textId="77777777" w:rsidR="008947A7" w:rsidRDefault="008947A7" w:rsidP="008947A7">
                            <w:pPr>
                              <w:pStyle w:val="Liststycke"/>
                              <w:numPr>
                                <w:ilvl w:val="0"/>
                                <w:numId w:val="2"/>
                              </w:numPr>
                            </w:pPr>
                            <w:r>
                              <w:t>Bedöm situationen, ta kontakt</w:t>
                            </w:r>
                          </w:p>
                          <w:p w14:paraId="56C7FD4B" w14:textId="77777777" w:rsidR="008947A7" w:rsidRDefault="008947A7" w:rsidP="008947A7">
                            <w:pPr>
                              <w:pStyle w:val="Liststycke"/>
                              <w:numPr>
                                <w:ilvl w:val="0"/>
                                <w:numId w:val="2"/>
                              </w:numPr>
                            </w:pPr>
                            <w:r>
                              <w:t>Lyssna öppet och fördomsfritt</w:t>
                            </w:r>
                          </w:p>
                          <w:p w14:paraId="514D0854" w14:textId="77777777" w:rsidR="008947A7" w:rsidRDefault="008947A7" w:rsidP="008947A7">
                            <w:pPr>
                              <w:pStyle w:val="Liststycke"/>
                              <w:numPr>
                                <w:ilvl w:val="0"/>
                                <w:numId w:val="2"/>
                              </w:numPr>
                            </w:pPr>
                            <w:r>
                              <w:t>Erbjud stöd och information</w:t>
                            </w:r>
                          </w:p>
                          <w:p w14:paraId="13454F71" w14:textId="77777777" w:rsidR="008947A7" w:rsidRDefault="008947A7" w:rsidP="008947A7">
                            <w:pPr>
                              <w:pStyle w:val="Liststycke"/>
                              <w:numPr>
                                <w:ilvl w:val="0"/>
                                <w:numId w:val="2"/>
                              </w:numPr>
                            </w:pPr>
                            <w:r>
                              <w:t>Uppmuntra personen att söka professionell hjälp</w:t>
                            </w:r>
                          </w:p>
                          <w:p w14:paraId="65055C1E" w14:textId="77777777" w:rsidR="008947A7" w:rsidRDefault="008947A7" w:rsidP="008947A7">
                            <w:pPr>
                              <w:pStyle w:val="Liststycke"/>
                              <w:numPr>
                                <w:ilvl w:val="0"/>
                                <w:numId w:val="2"/>
                              </w:numPr>
                            </w:pPr>
                            <w:proofErr w:type="gramStart"/>
                            <w:r>
                              <w:t>Stöd personen</w:t>
                            </w:r>
                            <w:proofErr w:type="gramEnd"/>
                            <w:r>
                              <w:t xml:space="preserve"> att skaffa andra hjälpresurser </w:t>
                            </w:r>
                          </w:p>
                          <w:p w14:paraId="19ABE256" w14:textId="77777777" w:rsidR="008947A7" w:rsidRPr="008947A7" w:rsidRDefault="008947A7" w:rsidP="008947A7">
                            <w:pPr>
                              <w:pStyle w:val="Liststycke"/>
                              <w:rPr>
                                <w:sz w:val="20"/>
                                <w:szCs w:val="20"/>
                              </w:rPr>
                            </w:pPr>
                            <w:r w:rsidRPr="008947A7">
                              <w:rPr>
                                <w:sz w:val="20"/>
                                <w:szCs w:val="20"/>
                              </w:rPr>
                              <w:t xml:space="preserve">(Källa: Karolinska institutet).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946530" id="_x0000_t202" coordsize="21600,21600" o:spt="202" path="m,l,21600r21600,l21600,xe">
                <v:stroke joinstyle="miter"/>
                <v:path gradientshapeok="t" o:connecttype="rect"/>
              </v:shapetype>
              <v:shape id="Textruta 2" o:spid="_x0000_s1026" type="#_x0000_t202" style="position:absolute;margin-left:65.5pt;margin-top:5pt;width:31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">
                <v:textbox style="mso-fit-shape-to-text:t">
                  <w:txbxContent>
                    <w:p w14:paraId="7A10B791" w14:textId="77777777" w:rsidR="008947A7" w:rsidRDefault="008947A7" w:rsidP="008947A7">
                      <w:r>
                        <w:t xml:space="preserve">Första hjälpen till psykisk hälsa: </w:t>
                      </w:r>
                    </w:p>
                    <w:p w14:paraId="6E5F3D85" w14:textId="77777777" w:rsidR="008947A7" w:rsidRDefault="008947A7" w:rsidP="008947A7">
                      <w:pPr>
                        <w:pStyle w:val="Liststycke"/>
                        <w:numPr>
                          <w:ilvl w:val="0"/>
                          <w:numId w:val="2"/>
                        </w:numPr>
                      </w:pPr>
                      <w:r>
                        <w:t>Bedöm situationen, ta kontakt</w:t>
                      </w:r>
                    </w:p>
                    <w:p w14:paraId="56C7FD4B" w14:textId="77777777" w:rsidR="008947A7" w:rsidRDefault="008947A7" w:rsidP="008947A7">
                      <w:pPr>
                        <w:pStyle w:val="Liststycke"/>
                        <w:numPr>
                          <w:ilvl w:val="0"/>
                          <w:numId w:val="2"/>
                        </w:numPr>
                      </w:pPr>
                      <w:r>
                        <w:t>Lyssna öppet och fördomsfritt</w:t>
                      </w:r>
                    </w:p>
                    <w:p w14:paraId="514D0854" w14:textId="77777777" w:rsidR="008947A7" w:rsidRDefault="008947A7" w:rsidP="008947A7">
                      <w:pPr>
                        <w:pStyle w:val="Liststycke"/>
                        <w:numPr>
                          <w:ilvl w:val="0"/>
                          <w:numId w:val="2"/>
                        </w:numPr>
                      </w:pPr>
                      <w:r>
                        <w:t>Erbjud stöd och information</w:t>
                      </w:r>
                    </w:p>
                    <w:p w14:paraId="13454F71" w14:textId="77777777" w:rsidR="008947A7" w:rsidRDefault="008947A7" w:rsidP="008947A7">
                      <w:pPr>
                        <w:pStyle w:val="Liststycke"/>
                        <w:numPr>
                          <w:ilvl w:val="0"/>
                          <w:numId w:val="2"/>
                        </w:numPr>
                      </w:pPr>
                      <w:r>
                        <w:t>Uppmuntra personen att söka professionell hjälp</w:t>
                      </w:r>
                    </w:p>
                    <w:p w14:paraId="65055C1E" w14:textId="77777777" w:rsidR="008947A7" w:rsidRDefault="008947A7" w:rsidP="008947A7">
                      <w:pPr>
                        <w:pStyle w:val="Liststycke"/>
                        <w:numPr>
                          <w:ilvl w:val="0"/>
                          <w:numId w:val="2"/>
                        </w:numPr>
                      </w:pPr>
                      <w:proofErr w:type="gramStart"/>
                      <w:r>
                        <w:t>Stöd personen</w:t>
                      </w:r>
                      <w:proofErr w:type="gramEnd"/>
                      <w:r>
                        <w:t xml:space="preserve"> att skaffa andra hjälpresurser </w:t>
                      </w:r>
                    </w:p>
                    <w:p w14:paraId="19ABE256" w14:textId="77777777" w:rsidR="008947A7" w:rsidRPr="008947A7" w:rsidRDefault="008947A7" w:rsidP="008947A7">
                      <w:pPr>
                        <w:pStyle w:val="Liststycke"/>
                        <w:rPr>
                          <w:sz w:val="20"/>
                          <w:szCs w:val="20"/>
                        </w:rPr>
                      </w:pPr>
                      <w:r w:rsidRPr="008947A7">
                        <w:rPr>
                          <w:sz w:val="20"/>
                          <w:szCs w:val="20"/>
                        </w:rPr>
                        <w:t xml:space="preserve">(Källa: Karolinska institutet).  </w:t>
                      </w:r>
                    </w:p>
                  </w:txbxContent>
                </v:textbox>
                <w10:wrap type="square" anchorx="margin"/>
              </v:shape>
            </w:pict>
          </mc:Fallback>
        </mc:AlternateContent>
      </w:r>
      <w:r>
        <w:t xml:space="preserve"> </w:t>
      </w:r>
    </w:p>
    <w:p w14:paraId="33909318" w14:textId="77777777" w:rsidR="008947A7" w:rsidRDefault="008947A7" w:rsidP="008947A7">
      <w:pPr>
        <w:rPr>
          <w:rFonts w:cs="Times New Roman"/>
          <w:color w:val="000000"/>
        </w:rPr>
      </w:pPr>
    </w:p>
    <w:p w14:paraId="4C67E1F3" w14:textId="77777777" w:rsidR="008947A7" w:rsidRDefault="008947A7" w:rsidP="008947A7">
      <w:pPr>
        <w:rPr>
          <w:rFonts w:cs="Times New Roman"/>
          <w:color w:val="000000"/>
        </w:rPr>
      </w:pPr>
    </w:p>
    <w:p w14:paraId="48540623" w14:textId="77777777" w:rsidR="008947A7" w:rsidRDefault="008947A7" w:rsidP="008947A7">
      <w:pPr>
        <w:rPr>
          <w:rFonts w:cs="Times New Roman"/>
          <w:color w:val="000000"/>
        </w:rPr>
      </w:pPr>
    </w:p>
    <w:p w14:paraId="5A7C44E7" w14:textId="77777777" w:rsidR="008947A7" w:rsidRDefault="008947A7" w:rsidP="008947A7">
      <w:pPr>
        <w:rPr>
          <w:rFonts w:cs="Times New Roman"/>
          <w:color w:val="000000"/>
        </w:rPr>
      </w:pPr>
    </w:p>
    <w:p w14:paraId="6C6C4A1A" w14:textId="77777777" w:rsidR="008947A7" w:rsidRDefault="008947A7" w:rsidP="008947A7">
      <w:pPr>
        <w:rPr>
          <w:rFonts w:cs="Times New Roman"/>
          <w:color w:val="000000"/>
        </w:rPr>
      </w:pPr>
    </w:p>
    <w:p w14:paraId="1163AEC6" w14:textId="77777777" w:rsidR="008947A7" w:rsidRDefault="008947A7" w:rsidP="008947A7">
      <w:pPr>
        <w:rPr>
          <w:rFonts w:cs="Times New Roman"/>
          <w:color w:val="000000"/>
        </w:rPr>
      </w:pPr>
    </w:p>
    <w:p w14:paraId="3834A7FD" w14:textId="3083F81D" w:rsidR="008947A7" w:rsidRPr="00C222DD" w:rsidRDefault="008947A7" w:rsidP="00C222DD">
      <w:pPr>
        <w:spacing w:after="300" w:line="240" w:lineRule="auto"/>
        <w:rPr>
          <w:rFonts w:eastAsia="Times New Roman" w:cs="Arial"/>
          <w:color w:val="353535"/>
          <w:lang w:eastAsia="sv-SE"/>
        </w:rPr>
      </w:pPr>
      <w:r w:rsidRPr="00C222DD">
        <w:rPr>
          <w:rFonts w:eastAsia="Times New Roman" w:cs="Arial"/>
          <w:color w:val="353535"/>
          <w:lang w:eastAsia="sv-SE"/>
        </w:rPr>
        <w:t xml:space="preserve">Nedan följer ett </w:t>
      </w:r>
      <w:r w:rsidR="00A3342E">
        <w:rPr>
          <w:rFonts w:eastAsia="Times New Roman" w:cs="Arial"/>
          <w:color w:val="353535"/>
          <w:lang w:eastAsia="sv-SE"/>
        </w:rPr>
        <w:t xml:space="preserve">komprimerat </w:t>
      </w:r>
      <w:r w:rsidRPr="00C222DD">
        <w:rPr>
          <w:rFonts w:eastAsia="Times New Roman" w:cs="Arial"/>
          <w:color w:val="353535"/>
          <w:lang w:eastAsia="sv-SE"/>
        </w:rPr>
        <w:t xml:space="preserve">utdrag från Karolinska institutet och Region Stockholm. Skriften i sin helhet finns på följande webbsida: </w:t>
      </w:r>
      <w:hyperlink r:id="rId11" w:history="1">
        <w:r w:rsidR="00C222DD" w:rsidRPr="00816515">
          <w:rPr>
            <w:rStyle w:val="Hyperlnk"/>
            <w:rFonts w:eastAsia="Times New Roman" w:cs="Arial"/>
            <w:lang w:eastAsia="sv-SE"/>
          </w:rPr>
          <w:t>https://ki.se/sites/default/files/migrate/att_prata_om_sjalvmord_ar_ett_skydd_for_livet_okt2011_aj.pdf</w:t>
        </w:r>
      </w:hyperlink>
      <w:r w:rsidRPr="009D17B5">
        <w:rPr>
          <w:rFonts w:cs="Times New Roman"/>
          <w:color w:val="000000"/>
          <w:sz w:val="20"/>
          <w:szCs w:val="20"/>
        </w:rPr>
        <w:t xml:space="preserve"> </w:t>
      </w:r>
    </w:p>
    <w:p w14:paraId="571D6861" w14:textId="77777777" w:rsidR="008947A7" w:rsidRPr="008947A7" w:rsidRDefault="008947A7" w:rsidP="008947A7">
      <w:pPr>
        <w:pStyle w:val="Liststycke"/>
        <w:numPr>
          <w:ilvl w:val="0"/>
          <w:numId w:val="3"/>
        </w:numPr>
        <w:spacing w:before="100" w:after="200" w:line="276" w:lineRule="auto"/>
        <w:rPr>
          <w:rFonts w:cs="Times New Roman"/>
          <w:color w:val="000000"/>
        </w:rPr>
      </w:pPr>
      <w:r w:rsidRPr="008947A7">
        <w:rPr>
          <w:rFonts w:cs="Times New Roman"/>
          <w:color w:val="000000"/>
        </w:rPr>
        <w:t xml:space="preserve">Gör någonting nu </w:t>
      </w:r>
    </w:p>
    <w:p w14:paraId="1E3A386B" w14:textId="77777777" w:rsidR="008947A7" w:rsidRPr="00C222DD" w:rsidRDefault="008947A7" w:rsidP="00C222DD">
      <w:pPr>
        <w:spacing w:after="300" w:line="240" w:lineRule="auto"/>
        <w:rPr>
          <w:rFonts w:eastAsia="Times New Roman" w:cs="Arial"/>
          <w:color w:val="353535"/>
          <w:lang w:eastAsia="sv-SE"/>
        </w:rPr>
      </w:pPr>
      <w:r w:rsidRPr="00C222DD">
        <w:rPr>
          <w:rFonts w:eastAsia="Times New Roman" w:cs="Arial"/>
          <w:color w:val="353535"/>
          <w:lang w:eastAsia="sv-SE"/>
        </w:rPr>
        <w:t>Du kan rädda liv genom att räcka ut en hjälpande hand. Förutsätt inte att det blir bättre/går över utan hjälp eller att han/hon söker hjälp på egen hand.</w:t>
      </w:r>
    </w:p>
    <w:p w14:paraId="3A9318EB" w14:textId="77777777" w:rsidR="008947A7" w:rsidRPr="008947A7" w:rsidRDefault="008947A7" w:rsidP="008947A7">
      <w:pPr>
        <w:pStyle w:val="Liststycke"/>
        <w:numPr>
          <w:ilvl w:val="0"/>
          <w:numId w:val="3"/>
        </w:numPr>
        <w:spacing w:before="100" w:after="200" w:line="276" w:lineRule="auto"/>
        <w:rPr>
          <w:rFonts w:cs="Times New Roman"/>
          <w:color w:val="000000"/>
        </w:rPr>
      </w:pPr>
      <w:r w:rsidRPr="008947A7">
        <w:rPr>
          <w:rFonts w:cs="Times New Roman"/>
          <w:color w:val="000000"/>
        </w:rPr>
        <w:t xml:space="preserve">Var medveten om dina egna reaktioner </w:t>
      </w:r>
    </w:p>
    <w:p w14:paraId="382FC41E" w14:textId="734B43BA" w:rsidR="008947A7" w:rsidRPr="00C222DD" w:rsidRDefault="008947A7" w:rsidP="00C222DD">
      <w:pPr>
        <w:spacing w:after="300" w:line="240" w:lineRule="auto"/>
        <w:rPr>
          <w:rFonts w:eastAsia="Times New Roman" w:cs="Arial"/>
          <w:color w:val="353535"/>
          <w:lang w:eastAsia="sv-SE"/>
        </w:rPr>
      </w:pPr>
      <w:r w:rsidRPr="00C222DD">
        <w:rPr>
          <w:rFonts w:eastAsia="Times New Roman" w:cs="Arial"/>
          <w:color w:val="353535"/>
          <w:lang w:eastAsia="sv-SE"/>
        </w:rPr>
        <w:t xml:space="preserve">En vanlig reaktion är rädsla och en impuls att ignorera situationen och hoppas att den går över av sig själv. Om du reagerar så kan det vara bra att ta hjälp av någon du litar på för att kunna återfå möjligheten att vara till stöd. </w:t>
      </w:r>
    </w:p>
    <w:p w14:paraId="1B837716" w14:textId="77777777" w:rsidR="008947A7" w:rsidRPr="008947A7" w:rsidRDefault="008947A7" w:rsidP="008947A7">
      <w:pPr>
        <w:pStyle w:val="Liststycke"/>
        <w:numPr>
          <w:ilvl w:val="0"/>
          <w:numId w:val="3"/>
        </w:numPr>
        <w:spacing w:before="100" w:after="200" w:line="276" w:lineRule="auto"/>
        <w:rPr>
          <w:rFonts w:cs="Times New Roman"/>
          <w:color w:val="000000"/>
        </w:rPr>
      </w:pPr>
      <w:r w:rsidRPr="008947A7">
        <w:rPr>
          <w:rFonts w:cs="Times New Roman"/>
          <w:color w:val="000000"/>
        </w:rPr>
        <w:t xml:space="preserve">Var tillgänglig </w:t>
      </w:r>
    </w:p>
    <w:p w14:paraId="1D7C45B6" w14:textId="5B3B66AD" w:rsidR="008947A7" w:rsidRPr="00C222DD" w:rsidRDefault="008947A7" w:rsidP="00C222DD">
      <w:pPr>
        <w:spacing w:after="300" w:line="240" w:lineRule="auto"/>
        <w:rPr>
          <w:rFonts w:eastAsia="Times New Roman" w:cs="Arial"/>
          <w:color w:val="353535"/>
          <w:lang w:eastAsia="sv-SE"/>
        </w:rPr>
      </w:pPr>
      <w:r w:rsidRPr="00C222DD">
        <w:rPr>
          <w:rFonts w:eastAsia="Times New Roman" w:cs="Arial"/>
          <w:color w:val="353535"/>
          <w:lang w:eastAsia="sv-SE"/>
        </w:rPr>
        <w:t xml:space="preserve">Tillbringa tid tillsammans och visa omsorg och omtanke utan att vara dömande, arg eller upprörd. Be </w:t>
      </w:r>
      <w:r w:rsidR="002E2086">
        <w:rPr>
          <w:rFonts w:eastAsia="Times New Roman" w:cs="Arial"/>
          <w:color w:val="353535"/>
          <w:lang w:eastAsia="sv-SE"/>
        </w:rPr>
        <w:t>honom/henne b</w:t>
      </w:r>
      <w:r w:rsidRPr="00C222DD">
        <w:rPr>
          <w:rFonts w:eastAsia="Times New Roman" w:cs="Arial"/>
          <w:color w:val="353535"/>
          <w:lang w:eastAsia="sv-SE"/>
        </w:rPr>
        <w:t>erätta och lyssna noga. En del problem känns mer hanterbara när man har satt ord på dem.</w:t>
      </w:r>
    </w:p>
    <w:p w14:paraId="36E71E5C" w14:textId="77777777" w:rsidR="008947A7" w:rsidRPr="008947A7" w:rsidRDefault="008947A7" w:rsidP="008947A7">
      <w:pPr>
        <w:pStyle w:val="Liststycke"/>
        <w:numPr>
          <w:ilvl w:val="0"/>
          <w:numId w:val="3"/>
        </w:numPr>
        <w:spacing w:before="100" w:after="200" w:line="276" w:lineRule="auto"/>
        <w:rPr>
          <w:rFonts w:cs="Times New Roman"/>
          <w:color w:val="000000"/>
        </w:rPr>
      </w:pPr>
      <w:r w:rsidRPr="008947A7">
        <w:rPr>
          <w:rFonts w:cs="Times New Roman"/>
          <w:color w:val="000000"/>
        </w:rPr>
        <w:t xml:space="preserve">Fråga om självmord </w:t>
      </w:r>
    </w:p>
    <w:p w14:paraId="5B848404" w14:textId="74BD659F" w:rsidR="008947A7" w:rsidRPr="00CA1AD3" w:rsidRDefault="008947A7" w:rsidP="00CA1AD3">
      <w:pPr>
        <w:spacing w:after="300" w:line="240" w:lineRule="auto"/>
        <w:rPr>
          <w:rFonts w:eastAsia="Times New Roman" w:cs="Arial"/>
          <w:color w:val="353535"/>
          <w:lang w:eastAsia="sv-SE"/>
        </w:rPr>
      </w:pPr>
      <w:r w:rsidRPr="00CA1AD3">
        <w:rPr>
          <w:rFonts w:eastAsia="Times New Roman" w:cs="Arial"/>
          <w:color w:val="353535"/>
          <w:lang w:eastAsia="sv-SE"/>
        </w:rPr>
        <w:t xml:space="preserve">Det enda sättet att ta reda på om någon tänker på självmord är att fråga om det. Det kan kännas svårt, men du visar att du har lagt märke till något och har lyssnat. Att tala om självmord kommer inte ”väcka den björn som sover”, det uppmuntrar istället till att tala om känslorna och känns ofta som en lättnad. Det är endast genom att samtala med personen om vad det är som pågår som denne kan fås att söka den hjälp som behövs. </w:t>
      </w:r>
    </w:p>
    <w:p w14:paraId="05C96A12" w14:textId="77777777" w:rsidR="008947A7" w:rsidRPr="008947A7" w:rsidRDefault="008947A7" w:rsidP="008947A7">
      <w:pPr>
        <w:pStyle w:val="Liststycke"/>
        <w:numPr>
          <w:ilvl w:val="0"/>
          <w:numId w:val="3"/>
        </w:numPr>
        <w:spacing w:before="100" w:after="200" w:line="276" w:lineRule="auto"/>
        <w:rPr>
          <w:rFonts w:cs="Times New Roman"/>
          <w:color w:val="000000"/>
        </w:rPr>
      </w:pPr>
      <w:r w:rsidRPr="008947A7">
        <w:rPr>
          <w:rFonts w:cs="Times New Roman"/>
          <w:color w:val="000000"/>
        </w:rPr>
        <w:lastRenderedPageBreak/>
        <w:t xml:space="preserve">Kontrollera säkerhet </w:t>
      </w:r>
    </w:p>
    <w:p w14:paraId="0839129B" w14:textId="5E62227D" w:rsidR="00C222DD" w:rsidRPr="00CA1AD3" w:rsidRDefault="008947A7" w:rsidP="003C6284">
      <w:pPr>
        <w:spacing w:after="300" w:line="240" w:lineRule="auto"/>
        <w:rPr>
          <w:rFonts w:eastAsia="Times New Roman" w:cs="Arial"/>
          <w:color w:val="353535"/>
          <w:lang w:eastAsia="sv-SE"/>
        </w:rPr>
      </w:pPr>
      <w:r w:rsidRPr="00CA1AD3">
        <w:rPr>
          <w:rFonts w:eastAsia="Times New Roman" w:cs="Arial"/>
          <w:color w:val="353535"/>
          <w:lang w:eastAsia="sv-SE"/>
        </w:rPr>
        <w:t xml:space="preserve">Om någon tänker ta sitt liv är det viktigt att veta hur mycket och länge dessa tankar funnits. </w:t>
      </w:r>
    </w:p>
    <w:p w14:paraId="576D54FA" w14:textId="77777777" w:rsidR="008947A7" w:rsidRPr="008947A7" w:rsidRDefault="008947A7" w:rsidP="008947A7">
      <w:pPr>
        <w:pStyle w:val="Liststycke"/>
        <w:numPr>
          <w:ilvl w:val="0"/>
          <w:numId w:val="3"/>
        </w:numPr>
        <w:spacing w:before="100" w:after="200" w:line="276" w:lineRule="auto"/>
      </w:pPr>
      <w:r w:rsidRPr="008947A7">
        <w:t>Fatta beslut om vad du skall göra och hur ni skall lösa den nuvarande situa</w:t>
      </w:r>
      <w:r w:rsidRPr="008947A7">
        <w:rPr>
          <w:rFonts w:cs="Tahoma"/>
        </w:rPr>
        <w:t>ti</w:t>
      </w:r>
      <w:r w:rsidRPr="008947A7">
        <w:t xml:space="preserve">onen </w:t>
      </w:r>
    </w:p>
    <w:p w14:paraId="1861D45D" w14:textId="77777777" w:rsidR="008947A7" w:rsidRPr="00C222DD" w:rsidRDefault="008947A7" w:rsidP="00C222DD">
      <w:pPr>
        <w:spacing w:after="300" w:line="240" w:lineRule="auto"/>
        <w:rPr>
          <w:rFonts w:eastAsia="Times New Roman" w:cs="Arial"/>
          <w:color w:val="353535"/>
          <w:lang w:eastAsia="sv-SE"/>
        </w:rPr>
      </w:pPr>
      <w:r w:rsidRPr="00C222DD">
        <w:rPr>
          <w:rFonts w:eastAsia="Times New Roman" w:cs="Arial"/>
          <w:color w:val="353535"/>
          <w:lang w:eastAsia="sv-SE"/>
        </w:rPr>
        <w:t>Nu när du har tagit reda på hur det står till med hans/hennes säkerhet, är det dags att tillsammans diskutera nästa steg. Du kan behöva hjälp av andra för att uppmuntra honom/henne att ska</w:t>
      </w:r>
      <w:r w:rsidRPr="00C222DD">
        <w:rPr>
          <w:rFonts w:ascii="Times New Roman" w:eastAsia="Times New Roman" w:hAnsi="Times New Roman" w:cs="Times New Roman"/>
          <w:color w:val="353535"/>
          <w:lang w:eastAsia="sv-SE"/>
        </w:rPr>
        <w:t>ﬀ</w:t>
      </w:r>
      <w:r w:rsidRPr="00C222DD">
        <w:rPr>
          <w:rFonts w:eastAsia="Times New Roman" w:cs="Arial"/>
          <w:color w:val="353535"/>
          <w:lang w:eastAsia="sv-SE"/>
        </w:rPr>
        <w:t xml:space="preserve">a professionell hjälp - eller att ta ett första steg till hjälp från exempelvis en partner, föräldrar eller nära vänner. </w:t>
      </w:r>
    </w:p>
    <w:p w14:paraId="7C1CA995" w14:textId="77777777" w:rsidR="00C974EB" w:rsidRDefault="008947A7" w:rsidP="00C222DD">
      <w:pPr>
        <w:spacing w:after="300" w:line="240" w:lineRule="auto"/>
        <w:rPr>
          <w:rStyle w:val="Hyperlnk"/>
          <w:rFonts w:eastAsia="Times New Roman" w:cs="Arial"/>
          <w:color w:val="000000" w:themeColor="text1"/>
          <w:lang w:eastAsia="sv-SE"/>
        </w:rPr>
      </w:pPr>
      <w:r w:rsidRPr="00C222DD">
        <w:rPr>
          <w:rFonts w:eastAsia="Times New Roman" w:cs="Arial"/>
          <w:color w:val="353535"/>
          <w:lang w:eastAsia="sv-SE"/>
        </w:rPr>
        <w:t>Förutom ovanstående finns på 1177 tips och råd kring hur man kan hjälpa en person som har självmordstankar:</w:t>
      </w:r>
      <w:r w:rsidRPr="008947A7">
        <w:t xml:space="preserve"> </w:t>
      </w:r>
      <w:r>
        <w:t xml:space="preserve"> </w:t>
      </w:r>
      <w:hyperlink r:id="rId12" w:history="1">
        <w:r w:rsidRPr="008947A7">
          <w:rPr>
            <w:rStyle w:val="Hyperlnk"/>
            <w:rFonts w:eastAsia="Times New Roman" w:cs="Arial"/>
            <w:color w:val="000000" w:themeColor="text1"/>
            <w:lang w:eastAsia="sv-SE"/>
          </w:rPr>
          <w:t>https://www.1177.se/sjukdomar--besvar/psykiska-sjukdomar-och-besvar/sjalvmordstankar/hur-kan-du-hjalpa-en-person-som-har-sjalvmordstankar/</w:t>
        </w:r>
      </w:hyperlink>
    </w:p>
    <w:p w14:paraId="72A2A300" w14:textId="77777777" w:rsidR="00C974EB" w:rsidRDefault="00C974EB" w:rsidP="00C974EB">
      <w:pPr>
        <w:rPr>
          <w:rStyle w:val="Hyperlnk"/>
          <w:rFonts w:eastAsia="Times New Roman" w:cs="Arial"/>
          <w:color w:val="000000" w:themeColor="text1"/>
          <w:lang w:eastAsia="sv-SE"/>
        </w:rPr>
      </w:pPr>
      <w:r>
        <w:rPr>
          <w:rStyle w:val="Hyperlnk"/>
          <w:rFonts w:eastAsia="Times New Roman" w:cs="Arial"/>
          <w:color w:val="000000" w:themeColor="text1"/>
          <w:lang w:eastAsia="sv-SE"/>
        </w:rPr>
        <w:br w:type="page"/>
      </w:r>
    </w:p>
    <w:p w14:paraId="64542A2A" w14:textId="77777777" w:rsidR="00B16F1C" w:rsidRDefault="00B16F1C" w:rsidP="00B16F1C">
      <w:pPr>
        <w:rPr>
          <w:rStyle w:val="Hyperlnk"/>
          <w:rFonts w:eastAsia="Times New Roman" w:cs="Arial"/>
          <w:color w:val="000000" w:themeColor="text1"/>
          <w:lang w:eastAsia="sv-SE"/>
        </w:rPr>
      </w:pPr>
    </w:p>
    <w:p w14:paraId="0BE26E25" w14:textId="77777777" w:rsidR="008947A7" w:rsidRDefault="00D23669" w:rsidP="00C974EB">
      <w:pPr>
        <w:pStyle w:val="Rubrik3"/>
      </w:pPr>
      <w:r>
        <w:t>R</w:t>
      </w:r>
      <w:r w:rsidR="00C974EB">
        <w:t xml:space="preserve">utin vid akuta situationer (all personal) </w:t>
      </w:r>
    </w:p>
    <w:p w14:paraId="08A82F9A" w14:textId="77777777" w:rsidR="00D23669" w:rsidRPr="00D23669" w:rsidRDefault="00D23669" w:rsidP="00D23669">
      <w:pPr>
        <w:pStyle w:val="Liststycke"/>
        <w:numPr>
          <w:ilvl w:val="0"/>
          <w:numId w:val="5"/>
        </w:numPr>
        <w:spacing w:after="300" w:line="240" w:lineRule="auto"/>
        <w:rPr>
          <w:rFonts w:eastAsia="Times New Roman" w:cs="Arial"/>
          <w:color w:val="353535"/>
          <w:lang w:eastAsia="sv-SE"/>
        </w:rPr>
      </w:pPr>
      <w:r w:rsidRPr="00D23669">
        <w:rPr>
          <w:rFonts w:eastAsia="Times New Roman" w:cs="Arial"/>
          <w:color w:val="353535"/>
          <w:lang w:eastAsia="sv-SE"/>
        </w:rPr>
        <w:t xml:space="preserve">Ring 112 för att rädda liv i en nödsituation. Avlägsna om möjligt självmordsmedel men utsätt inte dig eller andra för fara. Försök att kontakta och avleda personen utan att provocera eller skrämma.  </w:t>
      </w:r>
    </w:p>
    <w:p w14:paraId="3736D63A" w14:textId="77777777" w:rsidR="00D23669" w:rsidRPr="00D23669" w:rsidRDefault="00D23669" w:rsidP="00D23669">
      <w:pPr>
        <w:pStyle w:val="Liststycke"/>
        <w:spacing w:after="300" w:line="240" w:lineRule="auto"/>
        <w:rPr>
          <w:rFonts w:eastAsia="Times New Roman" w:cs="Arial"/>
          <w:color w:val="353535"/>
          <w:lang w:eastAsia="sv-SE"/>
        </w:rPr>
      </w:pPr>
    </w:p>
    <w:p w14:paraId="4DC53A26" w14:textId="77777777" w:rsidR="00D23669" w:rsidRPr="00D23669" w:rsidRDefault="00D23669" w:rsidP="00D23669">
      <w:pPr>
        <w:pStyle w:val="Liststycke"/>
        <w:numPr>
          <w:ilvl w:val="0"/>
          <w:numId w:val="5"/>
        </w:numPr>
        <w:spacing w:after="300" w:line="240" w:lineRule="auto"/>
        <w:rPr>
          <w:rStyle w:val="Kommentarsreferens"/>
          <w:rFonts w:eastAsia="Times New Roman" w:cs="Arial"/>
          <w:color w:val="353535"/>
          <w:sz w:val="20"/>
          <w:szCs w:val="20"/>
          <w:lang w:eastAsia="sv-SE"/>
        </w:rPr>
      </w:pPr>
      <w:r w:rsidRPr="00D23669">
        <w:rPr>
          <w:rFonts w:eastAsia="Times New Roman" w:cs="Arial"/>
          <w:color w:val="353535"/>
          <w:lang w:eastAsia="sv-SE"/>
        </w:rPr>
        <w:t>Vid behov av råd i den akuta situationen: kontakta enhetschef (alt. chef i beredskap) och/eller sjuksköterska</w:t>
      </w:r>
      <w:r w:rsidRPr="00D23669">
        <w:rPr>
          <w:rStyle w:val="Kommentarsreferens"/>
        </w:rPr>
        <w:t xml:space="preserve">. </w:t>
      </w:r>
    </w:p>
    <w:p w14:paraId="22549DCC" w14:textId="77777777" w:rsidR="00D23669" w:rsidRPr="00D23669" w:rsidRDefault="00D23669" w:rsidP="00D23669">
      <w:pPr>
        <w:pStyle w:val="Liststycke"/>
        <w:rPr>
          <w:rFonts w:eastAsia="Times New Roman" w:cs="Arial"/>
          <w:color w:val="353535"/>
          <w:lang w:eastAsia="sv-SE"/>
        </w:rPr>
      </w:pPr>
    </w:p>
    <w:p w14:paraId="2336545B" w14:textId="77777777" w:rsidR="00D23669" w:rsidRPr="00D23669" w:rsidRDefault="00D23669" w:rsidP="00D23669">
      <w:pPr>
        <w:pStyle w:val="Liststycke"/>
        <w:numPr>
          <w:ilvl w:val="0"/>
          <w:numId w:val="5"/>
        </w:numPr>
        <w:spacing w:after="300" w:line="240" w:lineRule="auto"/>
        <w:rPr>
          <w:rFonts w:eastAsia="Times New Roman" w:cs="Arial"/>
          <w:color w:val="353535"/>
          <w:lang w:eastAsia="sv-SE"/>
        </w:rPr>
      </w:pPr>
      <w:r w:rsidRPr="00D23669">
        <w:rPr>
          <w:rFonts w:eastAsia="Times New Roman" w:cs="Arial"/>
          <w:color w:val="353535"/>
          <w:lang w:eastAsia="sv-SE"/>
        </w:rPr>
        <w:t xml:space="preserve">Vid ytterligare behov av råd i den akuta situationen: Kontakta psykiatrisk akutmottagning/BUP:s akutlinje via växeltelefon 0470 – 58 80 00 (mån-sön dygnet runt). Uppge att det gäller risk för suicid och att du ringer i tjänsten.  </w:t>
      </w:r>
    </w:p>
    <w:p w14:paraId="764EF834" w14:textId="77777777" w:rsidR="00D23669" w:rsidRPr="00D23669" w:rsidRDefault="00D23669" w:rsidP="00D23669">
      <w:pPr>
        <w:pStyle w:val="Liststycke"/>
        <w:rPr>
          <w:rFonts w:eastAsia="Times New Roman" w:cs="Arial"/>
          <w:color w:val="353535"/>
          <w:lang w:eastAsia="sv-SE"/>
        </w:rPr>
      </w:pPr>
    </w:p>
    <w:p w14:paraId="4E94D83A" w14:textId="77777777" w:rsidR="00D23669" w:rsidRPr="00D23669" w:rsidRDefault="00D23669" w:rsidP="00D23669">
      <w:pPr>
        <w:pStyle w:val="Liststycke"/>
        <w:spacing w:after="300" w:line="240" w:lineRule="auto"/>
        <w:rPr>
          <w:rFonts w:eastAsia="Times New Roman" w:cs="Arial"/>
          <w:i/>
          <w:color w:val="353535"/>
          <w:lang w:eastAsia="sv-SE"/>
        </w:rPr>
      </w:pPr>
      <w:r w:rsidRPr="00D23669">
        <w:rPr>
          <w:rFonts w:eastAsia="Times New Roman" w:cs="Arial"/>
          <w:i/>
          <w:color w:val="353535"/>
          <w:lang w:eastAsia="sv-SE"/>
        </w:rPr>
        <w:t xml:space="preserve">Kommentar: Om du misstänker akut fara för livet gäller inga krav på samtycke eller sekretess i kontakt med blåljusaktörer och akut sjukvård när det gäller uppgifter som behöver lämnas för att rädda liv. Situationen är helt jämförbar med hur man agerar om någon får hjärtstopp. Då gäller ”nödrätt”, dvs. rätten att rädda liv, enligt </w:t>
      </w:r>
      <w:proofErr w:type="spellStart"/>
      <w:r w:rsidRPr="00D23669">
        <w:rPr>
          <w:rFonts w:eastAsia="Times New Roman" w:cs="Arial"/>
          <w:i/>
          <w:color w:val="353535"/>
          <w:lang w:eastAsia="sv-SE"/>
        </w:rPr>
        <w:t>Brb</w:t>
      </w:r>
      <w:proofErr w:type="spellEnd"/>
      <w:r w:rsidRPr="00D23669">
        <w:rPr>
          <w:rFonts w:eastAsia="Times New Roman" w:cs="Arial"/>
          <w:i/>
          <w:color w:val="353535"/>
          <w:lang w:eastAsia="sv-SE"/>
        </w:rPr>
        <w:t xml:space="preserve"> 24 kap. 4 §. </w:t>
      </w:r>
    </w:p>
    <w:p w14:paraId="3F38144B" w14:textId="77777777" w:rsidR="00D23669" w:rsidRPr="00D23669" w:rsidRDefault="00D23669" w:rsidP="00D23669">
      <w:pPr>
        <w:pStyle w:val="Liststycke"/>
        <w:spacing w:after="300" w:line="240" w:lineRule="auto"/>
        <w:rPr>
          <w:rFonts w:eastAsia="Times New Roman" w:cs="Arial"/>
          <w:i/>
          <w:color w:val="353535"/>
          <w:lang w:eastAsia="sv-SE"/>
        </w:rPr>
      </w:pPr>
    </w:p>
    <w:p w14:paraId="656F5850" w14:textId="77777777" w:rsidR="00D23669" w:rsidRPr="00D23669" w:rsidRDefault="00D23669" w:rsidP="00D23669">
      <w:pPr>
        <w:pStyle w:val="Liststycke"/>
        <w:numPr>
          <w:ilvl w:val="0"/>
          <w:numId w:val="4"/>
        </w:numPr>
        <w:spacing w:after="300" w:line="240" w:lineRule="auto"/>
        <w:rPr>
          <w:rFonts w:eastAsia="Times New Roman" w:cs="Arial"/>
          <w:i/>
          <w:color w:val="353535"/>
          <w:lang w:eastAsia="sv-SE"/>
        </w:rPr>
      </w:pPr>
      <w:r w:rsidRPr="00D23669">
        <w:rPr>
          <w:rFonts w:eastAsia="Times New Roman" w:cs="Arial"/>
          <w:color w:val="353535"/>
          <w:lang w:eastAsia="sv-SE"/>
        </w:rPr>
        <w:t xml:space="preserve">Rapportera händelsen till ansvarig enhetschef och sjuksköterska (sjuksköterska kontaktas om individen har kommunal hälso- och sjukvård). </w:t>
      </w:r>
    </w:p>
    <w:p w14:paraId="7B9BD172" w14:textId="77777777" w:rsidR="00D23669" w:rsidRPr="00D23669" w:rsidRDefault="00D23669" w:rsidP="00D23669">
      <w:pPr>
        <w:pStyle w:val="Liststycke"/>
        <w:rPr>
          <w:rFonts w:eastAsia="Times New Roman" w:cs="Arial"/>
          <w:color w:val="353535"/>
          <w:lang w:eastAsia="sv-SE"/>
        </w:rPr>
      </w:pPr>
    </w:p>
    <w:p w14:paraId="23BF0132" w14:textId="1CE93EF1" w:rsidR="00D23669" w:rsidRPr="00D23669" w:rsidRDefault="00D23669" w:rsidP="00D23669">
      <w:pPr>
        <w:pStyle w:val="Liststycke"/>
        <w:numPr>
          <w:ilvl w:val="0"/>
          <w:numId w:val="4"/>
        </w:numPr>
        <w:spacing w:after="300" w:line="240" w:lineRule="auto"/>
        <w:rPr>
          <w:rFonts w:eastAsia="Times New Roman" w:cs="Arial"/>
          <w:color w:val="353535"/>
          <w:lang w:eastAsia="sv-SE"/>
        </w:rPr>
      </w:pPr>
      <w:r w:rsidRPr="00D23669">
        <w:rPr>
          <w:rFonts w:eastAsia="Times New Roman" w:cs="Arial"/>
          <w:color w:val="353535"/>
          <w:lang w:eastAsia="sv-SE"/>
        </w:rPr>
        <w:t>Kontakta närstående och/eller företrädare om samtycke ges. Tips på formulering i en sådan situation är</w:t>
      </w:r>
      <w:r w:rsidR="00A93D1A">
        <w:rPr>
          <w:rFonts w:eastAsia="Times New Roman" w:cs="Arial"/>
          <w:color w:val="353535"/>
          <w:lang w:eastAsia="sv-SE"/>
        </w:rPr>
        <w:t>:</w:t>
      </w:r>
      <w:r w:rsidRPr="00D23669">
        <w:rPr>
          <w:rFonts w:eastAsia="Times New Roman" w:cs="Arial"/>
          <w:color w:val="353535"/>
          <w:lang w:eastAsia="sv-SE"/>
        </w:rPr>
        <w:t xml:space="preserve"> ”när du mår så här behöver vi kontakta en anhörig”.</w:t>
      </w:r>
    </w:p>
    <w:p w14:paraId="719D9B86" w14:textId="77777777" w:rsidR="00D23669" w:rsidRPr="00D23669" w:rsidRDefault="00D23669" w:rsidP="00D23669">
      <w:pPr>
        <w:pStyle w:val="Liststycke"/>
        <w:rPr>
          <w:rFonts w:eastAsia="Times New Roman" w:cs="Arial"/>
          <w:color w:val="353535"/>
          <w:lang w:eastAsia="sv-SE"/>
        </w:rPr>
      </w:pPr>
    </w:p>
    <w:p w14:paraId="46646502" w14:textId="77777777" w:rsidR="00D23669" w:rsidRPr="00D23669" w:rsidRDefault="00D23669" w:rsidP="00D23669">
      <w:pPr>
        <w:pStyle w:val="Liststycke"/>
        <w:numPr>
          <w:ilvl w:val="0"/>
          <w:numId w:val="4"/>
        </w:numPr>
        <w:spacing w:after="300" w:line="240" w:lineRule="auto"/>
        <w:rPr>
          <w:rFonts w:eastAsia="Times New Roman" w:cs="Arial"/>
          <w:color w:val="353535"/>
          <w:lang w:eastAsia="sv-SE"/>
        </w:rPr>
      </w:pPr>
      <w:r w:rsidRPr="00D23669">
        <w:rPr>
          <w:rFonts w:eastAsia="Times New Roman" w:cs="Arial"/>
          <w:color w:val="353535"/>
          <w:lang w:eastAsia="sv-SE"/>
        </w:rPr>
        <w:t xml:space="preserve">Se till att individen inte lämnas ensam. Om du av någon anledning känner dig olämplig att stanna kvar hos individen, be en kollega om hjälp eller avlösning. </w:t>
      </w:r>
    </w:p>
    <w:p w14:paraId="1483C4FD" w14:textId="77777777" w:rsidR="00D23669" w:rsidRPr="00D23669" w:rsidRDefault="00D23669" w:rsidP="00D23669">
      <w:pPr>
        <w:pStyle w:val="Liststycke"/>
        <w:rPr>
          <w:rFonts w:eastAsia="Times New Roman" w:cs="Arial"/>
          <w:color w:val="353535"/>
          <w:lang w:eastAsia="sv-SE"/>
        </w:rPr>
      </w:pPr>
    </w:p>
    <w:p w14:paraId="1E28C76C" w14:textId="77777777" w:rsidR="00D23669" w:rsidRPr="00D23669" w:rsidRDefault="00D23669" w:rsidP="00D23669">
      <w:pPr>
        <w:pStyle w:val="Liststycke"/>
        <w:numPr>
          <w:ilvl w:val="0"/>
          <w:numId w:val="4"/>
        </w:numPr>
        <w:autoSpaceDE w:val="0"/>
        <w:autoSpaceDN w:val="0"/>
        <w:adjustRightInd w:val="0"/>
        <w:spacing w:after="0" w:line="240" w:lineRule="auto"/>
        <w:rPr>
          <w:rFonts w:cs="Times New Roman"/>
          <w:color w:val="000000"/>
        </w:rPr>
      </w:pPr>
      <w:r w:rsidRPr="00D23669">
        <w:rPr>
          <w:rFonts w:eastAsia="Times New Roman" w:cs="Arial"/>
          <w:color w:val="353535"/>
          <w:lang w:eastAsia="sv-SE"/>
        </w:rPr>
        <w:t xml:space="preserve">Dokumentera i journal. </w:t>
      </w:r>
      <w:r w:rsidRPr="00D23669">
        <w:rPr>
          <w:rFonts w:eastAsia="Times New Roman" w:cs="Arial"/>
          <w:color w:val="353535"/>
          <w:highlight w:val="yellow"/>
          <w:lang w:eastAsia="sv-SE"/>
        </w:rPr>
        <w:t xml:space="preserve">  </w:t>
      </w:r>
    </w:p>
    <w:p w14:paraId="1D7745D7" w14:textId="77777777" w:rsidR="00D23669" w:rsidRDefault="00D23669" w:rsidP="00D23669"/>
    <w:p w14:paraId="03BF0726" w14:textId="77777777" w:rsidR="00D23669" w:rsidRDefault="00D23669">
      <w:pPr>
        <w:spacing w:line="259" w:lineRule="auto"/>
      </w:pPr>
      <w:r>
        <w:br w:type="page"/>
      </w:r>
    </w:p>
    <w:p w14:paraId="5281FF91" w14:textId="77777777" w:rsidR="00D23669" w:rsidRDefault="00C974EB" w:rsidP="00C974EB">
      <w:pPr>
        <w:pStyle w:val="Rubrik3"/>
      </w:pPr>
      <w:r>
        <w:lastRenderedPageBreak/>
        <w:t>Rutin v</w:t>
      </w:r>
      <w:r w:rsidR="00D23669">
        <w:t xml:space="preserve">id misstanke om risk för suicid </w:t>
      </w:r>
      <w:r>
        <w:t xml:space="preserve">(all personal, ej akuta situationer) </w:t>
      </w:r>
    </w:p>
    <w:p w14:paraId="60363172" w14:textId="77777777" w:rsidR="00C974EB" w:rsidRPr="00C974EB" w:rsidRDefault="00C974EB" w:rsidP="00C974EB">
      <w:pPr>
        <w:spacing w:after="300" w:line="240" w:lineRule="auto"/>
        <w:rPr>
          <w:rFonts w:eastAsia="Times New Roman" w:cs="Arial"/>
          <w:color w:val="353535"/>
          <w:lang w:eastAsia="sv-SE"/>
        </w:rPr>
      </w:pPr>
      <w:r w:rsidRPr="00C974EB">
        <w:rPr>
          <w:rFonts w:eastAsia="Times New Roman" w:cs="Arial"/>
          <w:color w:val="353535"/>
          <w:lang w:eastAsia="sv-SE"/>
        </w:rPr>
        <w:t xml:space="preserve">Alla medarbetare inom omsorgens och arbete och välfärds verksamheter, oavsett befattning, har ett ansvar om det finns misstankar om att en person har suicidtankar. Bedömningar görs på olika nivåer och av olika professioner. </w:t>
      </w:r>
    </w:p>
    <w:p w14:paraId="1A13BF1A" w14:textId="77777777" w:rsidR="00C974EB" w:rsidRPr="00C974EB" w:rsidRDefault="00C974EB" w:rsidP="00C974EB">
      <w:pPr>
        <w:spacing w:after="300" w:line="240" w:lineRule="auto"/>
        <w:rPr>
          <w:rFonts w:eastAsia="Times New Roman" w:cs="Arial"/>
          <w:color w:val="353535"/>
          <w:lang w:eastAsia="sv-SE"/>
        </w:rPr>
      </w:pPr>
      <w:r w:rsidRPr="00C974EB">
        <w:rPr>
          <w:rFonts w:eastAsia="Times New Roman" w:cs="Arial"/>
          <w:color w:val="353535"/>
          <w:lang w:eastAsia="sv-SE"/>
        </w:rPr>
        <w:t xml:space="preserve">Om signaler/tecken på risk för suicid uppmärksammas:  </w:t>
      </w:r>
    </w:p>
    <w:p w14:paraId="02971660" w14:textId="77777777" w:rsidR="00C974EB" w:rsidRPr="00B26D79" w:rsidRDefault="00C974EB" w:rsidP="00C974EB">
      <w:pPr>
        <w:pStyle w:val="Liststycke"/>
        <w:numPr>
          <w:ilvl w:val="0"/>
          <w:numId w:val="7"/>
        </w:numPr>
        <w:spacing w:after="300" w:line="240" w:lineRule="auto"/>
        <w:rPr>
          <w:rFonts w:eastAsia="Times New Roman" w:cs="Arial"/>
          <w:color w:val="353535"/>
          <w:lang w:eastAsia="sv-SE"/>
        </w:rPr>
      </w:pPr>
      <w:r w:rsidRPr="00B26D79">
        <w:rPr>
          <w:rFonts w:eastAsia="Times New Roman" w:cs="Arial"/>
          <w:color w:val="353535"/>
          <w:lang w:eastAsia="sv-SE"/>
        </w:rPr>
        <w:t>För individer med kommunal hälso- och sjukvård: kontakta omgående ansvarig sjuksköterska för råd, stöd och handledning.</w:t>
      </w:r>
    </w:p>
    <w:p w14:paraId="794210C0" w14:textId="77777777" w:rsidR="00C974EB" w:rsidRPr="00B26D79" w:rsidRDefault="00C974EB" w:rsidP="00C974EB">
      <w:pPr>
        <w:pStyle w:val="Liststycke"/>
        <w:spacing w:after="300" w:line="240" w:lineRule="auto"/>
        <w:rPr>
          <w:rFonts w:eastAsia="Times New Roman" w:cs="Arial"/>
          <w:color w:val="353535"/>
          <w:lang w:eastAsia="sv-SE"/>
        </w:rPr>
      </w:pPr>
    </w:p>
    <w:p w14:paraId="76899893" w14:textId="77777777" w:rsidR="00C974EB" w:rsidRPr="00C974EB" w:rsidRDefault="00C974EB" w:rsidP="00C974EB">
      <w:pPr>
        <w:pStyle w:val="Liststycke"/>
        <w:numPr>
          <w:ilvl w:val="0"/>
          <w:numId w:val="7"/>
        </w:numPr>
        <w:spacing w:after="300" w:line="240" w:lineRule="auto"/>
        <w:rPr>
          <w:rFonts w:eastAsia="Times New Roman" w:cs="Arial"/>
          <w:color w:val="353535"/>
          <w:lang w:eastAsia="sv-SE"/>
        </w:rPr>
      </w:pPr>
      <w:r w:rsidRPr="00B26D79">
        <w:rPr>
          <w:rFonts w:eastAsia="Times New Roman" w:cs="Arial"/>
          <w:color w:val="353535"/>
          <w:lang w:eastAsia="sv-SE"/>
        </w:rPr>
        <w:t>För individer som inte har kommunal hälso- och sjukvård</w:t>
      </w:r>
      <w:r w:rsidRPr="00C974EB">
        <w:rPr>
          <w:rFonts w:eastAsia="Times New Roman" w:cs="Arial"/>
          <w:i/>
          <w:iCs/>
          <w:color w:val="353535"/>
          <w:lang w:eastAsia="sv-SE"/>
        </w:rPr>
        <w:t>:</w:t>
      </w:r>
      <w:r w:rsidRPr="00C974EB">
        <w:rPr>
          <w:rFonts w:eastAsia="Times New Roman" w:cs="Arial"/>
          <w:color w:val="353535"/>
          <w:lang w:eastAsia="sv-SE"/>
        </w:rPr>
        <w:t xml:space="preserve"> kontakta omgående enhetschef alt. chef i beredskap för råd, stöd och handledning. </w:t>
      </w:r>
    </w:p>
    <w:p w14:paraId="17AF35DE" w14:textId="77777777" w:rsidR="00C974EB" w:rsidRPr="00C974EB" w:rsidRDefault="00C974EB" w:rsidP="00C974EB">
      <w:pPr>
        <w:pStyle w:val="Liststycke"/>
        <w:rPr>
          <w:rFonts w:eastAsia="Times New Roman" w:cs="Arial"/>
          <w:color w:val="353535"/>
          <w:lang w:eastAsia="sv-SE"/>
        </w:rPr>
      </w:pPr>
    </w:p>
    <w:p w14:paraId="37B23FDE" w14:textId="77777777" w:rsidR="00C974EB" w:rsidRPr="00C974EB" w:rsidRDefault="00C974EB" w:rsidP="00C974EB">
      <w:pPr>
        <w:pStyle w:val="Liststycke"/>
        <w:numPr>
          <w:ilvl w:val="0"/>
          <w:numId w:val="7"/>
        </w:numPr>
        <w:spacing w:after="300" w:line="240" w:lineRule="auto"/>
        <w:rPr>
          <w:rFonts w:eastAsia="Times New Roman" w:cs="Arial"/>
          <w:color w:val="353535"/>
          <w:lang w:eastAsia="sv-SE"/>
        </w:rPr>
      </w:pPr>
      <w:r w:rsidRPr="00C974EB">
        <w:rPr>
          <w:rFonts w:eastAsia="Times New Roman" w:cs="Arial"/>
          <w:color w:val="353535"/>
          <w:lang w:eastAsia="sv-SE"/>
        </w:rPr>
        <w:t xml:space="preserve">Kontakta 1177 vid behov av ytterligare råd, stöd och handledning. </w:t>
      </w:r>
    </w:p>
    <w:p w14:paraId="4C4906A8" w14:textId="77777777" w:rsidR="00C974EB" w:rsidRPr="00C974EB" w:rsidRDefault="00C974EB" w:rsidP="00C974EB">
      <w:pPr>
        <w:pStyle w:val="Liststycke"/>
        <w:rPr>
          <w:rFonts w:eastAsia="Times New Roman" w:cs="Arial"/>
          <w:color w:val="353535"/>
          <w:lang w:eastAsia="sv-SE"/>
        </w:rPr>
      </w:pPr>
    </w:p>
    <w:p w14:paraId="28914129" w14:textId="77777777" w:rsidR="00C974EB" w:rsidRPr="00C974EB" w:rsidRDefault="00C974EB" w:rsidP="00C974EB">
      <w:pPr>
        <w:pStyle w:val="Liststycke"/>
        <w:numPr>
          <w:ilvl w:val="0"/>
          <w:numId w:val="7"/>
        </w:numPr>
        <w:spacing w:after="300" w:line="240" w:lineRule="auto"/>
        <w:rPr>
          <w:rFonts w:eastAsia="Times New Roman" w:cs="Arial"/>
          <w:color w:val="353535"/>
          <w:lang w:eastAsia="sv-SE"/>
        </w:rPr>
      </w:pPr>
      <w:r w:rsidRPr="00C974EB">
        <w:rPr>
          <w:rFonts w:eastAsia="Times New Roman" w:cs="Arial"/>
          <w:color w:val="353535"/>
          <w:lang w:eastAsia="sv-SE"/>
        </w:rPr>
        <w:t xml:space="preserve">Dokumentera i journal. Planera in en uppföljning av individens tillstånd. </w:t>
      </w:r>
    </w:p>
    <w:p w14:paraId="677D8B79" w14:textId="77777777" w:rsidR="00C974EB" w:rsidRPr="00C974EB" w:rsidRDefault="00C974EB" w:rsidP="00C974EB">
      <w:pPr>
        <w:spacing w:after="300" w:line="240" w:lineRule="auto"/>
        <w:rPr>
          <w:rFonts w:eastAsia="Times New Roman" w:cs="Arial"/>
          <w:color w:val="353535"/>
          <w:lang w:eastAsia="sv-SE"/>
        </w:rPr>
      </w:pPr>
      <w:r w:rsidRPr="00C974EB">
        <w:rPr>
          <w:rFonts w:eastAsia="Times New Roman" w:cs="Arial"/>
          <w:color w:val="353535"/>
          <w:lang w:eastAsia="sv-SE"/>
        </w:rPr>
        <w:t xml:space="preserve">Exempel på hur du kan stödja individen:        </w:t>
      </w:r>
    </w:p>
    <w:p w14:paraId="565C8908" w14:textId="77777777" w:rsidR="00C974EB" w:rsidRPr="00C974EB" w:rsidRDefault="00C974EB" w:rsidP="00C974EB">
      <w:pPr>
        <w:pStyle w:val="Liststycke"/>
        <w:numPr>
          <w:ilvl w:val="0"/>
          <w:numId w:val="4"/>
        </w:numPr>
        <w:spacing w:after="300" w:line="240" w:lineRule="auto"/>
        <w:rPr>
          <w:rFonts w:eastAsia="Times New Roman" w:cs="Arial"/>
          <w:color w:val="353535"/>
          <w:lang w:eastAsia="sv-SE"/>
        </w:rPr>
      </w:pPr>
      <w:r w:rsidRPr="00C974EB">
        <w:rPr>
          <w:rFonts w:eastAsia="Times New Roman" w:cs="Arial"/>
          <w:color w:val="353535"/>
          <w:lang w:eastAsia="sv-SE"/>
        </w:rPr>
        <w:t xml:space="preserve">Erbjud individen hjälp att kontakta en vårdcentral. Erbjud hjälp att kontakta närstående och/eller företrädare. </w:t>
      </w:r>
    </w:p>
    <w:p w14:paraId="3701DD36" w14:textId="77777777" w:rsidR="00C974EB" w:rsidRPr="00C974EB" w:rsidRDefault="00C974EB" w:rsidP="00C974EB">
      <w:pPr>
        <w:spacing w:after="300" w:line="240" w:lineRule="auto"/>
        <w:rPr>
          <w:rFonts w:eastAsia="Times New Roman" w:cs="Arial"/>
          <w:color w:val="353535"/>
          <w:lang w:eastAsia="sv-SE"/>
        </w:rPr>
      </w:pPr>
      <w:r w:rsidRPr="00C974EB">
        <w:rPr>
          <w:rFonts w:eastAsia="Times New Roman" w:cs="Arial"/>
          <w:color w:val="353535"/>
          <w:lang w:eastAsia="sv-SE"/>
        </w:rPr>
        <w:t>Rekommendera och motivera individen</w:t>
      </w:r>
    </w:p>
    <w:p w14:paraId="5D902A45" w14:textId="77777777" w:rsidR="00C974EB" w:rsidRPr="00C974EB" w:rsidRDefault="00C974EB" w:rsidP="00C974EB">
      <w:pPr>
        <w:pStyle w:val="Liststycke"/>
        <w:numPr>
          <w:ilvl w:val="0"/>
          <w:numId w:val="4"/>
        </w:numPr>
        <w:spacing w:after="300" w:line="240" w:lineRule="auto"/>
        <w:rPr>
          <w:rFonts w:eastAsia="Times New Roman" w:cs="Arial"/>
          <w:color w:val="353535"/>
          <w:lang w:eastAsia="sv-SE"/>
        </w:rPr>
      </w:pPr>
      <w:r w:rsidRPr="00C974EB">
        <w:rPr>
          <w:rFonts w:eastAsia="Times New Roman" w:cs="Arial"/>
          <w:color w:val="353535"/>
          <w:lang w:eastAsia="sv-SE"/>
        </w:rPr>
        <w:t>att själv söka professionell hjälp genom att</w:t>
      </w:r>
    </w:p>
    <w:p w14:paraId="7EB2881B" w14:textId="77777777" w:rsidR="00C974EB" w:rsidRPr="00C974EB" w:rsidRDefault="00C974EB" w:rsidP="00C974EB">
      <w:pPr>
        <w:pStyle w:val="Liststycke"/>
        <w:rPr>
          <w:rFonts w:eastAsia="Times New Roman" w:cs="Arial"/>
          <w:color w:val="353535"/>
          <w:lang w:eastAsia="sv-SE"/>
        </w:rPr>
      </w:pPr>
    </w:p>
    <w:p w14:paraId="221C7B5B" w14:textId="1E9D8F62" w:rsidR="00C974EB" w:rsidRPr="00C974EB" w:rsidRDefault="00C974EB" w:rsidP="00C974EB">
      <w:pPr>
        <w:pStyle w:val="Liststycke"/>
        <w:numPr>
          <w:ilvl w:val="2"/>
          <w:numId w:val="4"/>
        </w:numPr>
        <w:spacing w:after="300" w:line="240" w:lineRule="auto"/>
        <w:rPr>
          <w:rFonts w:eastAsia="Times New Roman" w:cs="Arial"/>
          <w:color w:val="353535"/>
          <w:sz w:val="18"/>
          <w:szCs w:val="18"/>
          <w:lang w:eastAsia="sv-SE"/>
        </w:rPr>
      </w:pPr>
      <w:r w:rsidRPr="00C974EB">
        <w:rPr>
          <w:rFonts w:eastAsia="Times New Roman" w:cs="Arial"/>
          <w:color w:val="353535"/>
          <w:sz w:val="18"/>
          <w:szCs w:val="18"/>
          <w:lang w:eastAsia="sv-SE"/>
        </w:rPr>
        <w:t xml:space="preserve">kontakta en vårdcentral (kvällstid/helg jourläkare). Via telefonnummer 1177 kan </w:t>
      </w:r>
      <w:r w:rsidR="004248B0">
        <w:rPr>
          <w:rFonts w:eastAsia="Times New Roman" w:cs="Arial"/>
          <w:color w:val="353535"/>
          <w:sz w:val="18"/>
          <w:szCs w:val="18"/>
          <w:lang w:eastAsia="sv-SE"/>
        </w:rPr>
        <w:t>individen</w:t>
      </w:r>
      <w:r w:rsidRPr="00C974EB">
        <w:rPr>
          <w:rFonts w:eastAsia="Times New Roman" w:cs="Arial"/>
          <w:color w:val="353535"/>
          <w:sz w:val="18"/>
          <w:szCs w:val="18"/>
          <w:lang w:eastAsia="sv-SE"/>
        </w:rPr>
        <w:t xml:space="preserve"> snabbt få svar om vart man ska vända sig inom vården,</w:t>
      </w:r>
    </w:p>
    <w:p w14:paraId="39B51C2A" w14:textId="77777777" w:rsidR="00C974EB" w:rsidRPr="00C974EB" w:rsidRDefault="00C974EB" w:rsidP="00C974EB">
      <w:pPr>
        <w:pStyle w:val="Liststycke"/>
        <w:spacing w:after="300" w:line="240" w:lineRule="auto"/>
        <w:ind w:left="1440"/>
        <w:rPr>
          <w:rFonts w:eastAsia="Times New Roman" w:cs="Arial"/>
          <w:color w:val="353535"/>
          <w:sz w:val="18"/>
          <w:szCs w:val="18"/>
          <w:lang w:eastAsia="sv-SE"/>
        </w:rPr>
      </w:pPr>
    </w:p>
    <w:p w14:paraId="74064362" w14:textId="61C2CA3F" w:rsidR="00C974EB" w:rsidRPr="00C974EB" w:rsidRDefault="00C974EB" w:rsidP="00C974EB">
      <w:pPr>
        <w:pStyle w:val="Liststycke"/>
        <w:numPr>
          <w:ilvl w:val="2"/>
          <w:numId w:val="4"/>
        </w:numPr>
        <w:spacing w:after="300" w:line="240" w:lineRule="auto"/>
        <w:rPr>
          <w:rFonts w:eastAsia="Times New Roman" w:cs="Arial"/>
          <w:color w:val="353535"/>
          <w:sz w:val="18"/>
          <w:szCs w:val="18"/>
          <w:lang w:eastAsia="sv-SE"/>
        </w:rPr>
      </w:pPr>
      <w:r w:rsidRPr="00C974EB">
        <w:rPr>
          <w:rFonts w:eastAsia="Times New Roman" w:cs="Arial"/>
          <w:color w:val="353535"/>
          <w:sz w:val="18"/>
          <w:szCs w:val="18"/>
          <w:lang w:eastAsia="sv-SE"/>
        </w:rPr>
        <w:t xml:space="preserve">ringa telefonnummer 1177 (dygnet runt) för att få sjukvårdsrådgivning och hjälp att bedöma symtom samt få råd om vad </w:t>
      </w:r>
      <w:r w:rsidR="00D44471">
        <w:rPr>
          <w:rFonts w:eastAsia="Times New Roman" w:cs="Arial"/>
          <w:color w:val="353535"/>
          <w:sz w:val="18"/>
          <w:szCs w:val="18"/>
          <w:lang w:eastAsia="sv-SE"/>
        </w:rPr>
        <w:t>individen</w:t>
      </w:r>
      <w:r w:rsidRPr="00C974EB">
        <w:rPr>
          <w:rFonts w:eastAsia="Times New Roman" w:cs="Arial"/>
          <w:color w:val="353535"/>
          <w:sz w:val="18"/>
          <w:szCs w:val="18"/>
          <w:lang w:eastAsia="sv-SE"/>
        </w:rPr>
        <w:t xml:space="preserve"> kan göra själv för att minska besvär, </w:t>
      </w:r>
    </w:p>
    <w:p w14:paraId="2F53F56C" w14:textId="77777777" w:rsidR="00C974EB" w:rsidRPr="00C974EB" w:rsidRDefault="00C974EB" w:rsidP="00C974EB">
      <w:pPr>
        <w:pStyle w:val="Liststycke"/>
        <w:rPr>
          <w:rFonts w:eastAsia="Times New Roman" w:cs="Arial"/>
          <w:color w:val="353535"/>
          <w:sz w:val="18"/>
          <w:szCs w:val="18"/>
          <w:lang w:eastAsia="sv-SE"/>
        </w:rPr>
      </w:pPr>
    </w:p>
    <w:p w14:paraId="42FAFC96" w14:textId="77777777" w:rsidR="00C974EB" w:rsidRPr="00C974EB" w:rsidRDefault="00C974EB" w:rsidP="00C974EB">
      <w:pPr>
        <w:pStyle w:val="Liststycke"/>
        <w:numPr>
          <w:ilvl w:val="2"/>
          <w:numId w:val="4"/>
        </w:numPr>
        <w:spacing w:after="300" w:line="240" w:lineRule="auto"/>
        <w:rPr>
          <w:rFonts w:eastAsia="Times New Roman" w:cs="Arial"/>
          <w:color w:val="353535"/>
          <w:sz w:val="18"/>
          <w:szCs w:val="18"/>
          <w:lang w:eastAsia="sv-SE"/>
        </w:rPr>
      </w:pPr>
      <w:r w:rsidRPr="00C974EB">
        <w:rPr>
          <w:sz w:val="18"/>
          <w:szCs w:val="18"/>
        </w:rPr>
        <w:t xml:space="preserve">ta del av råd och stöd till personer som har självmordstankar </w:t>
      </w:r>
      <w:hyperlink r:id="rId13" w:history="1">
        <w:r w:rsidRPr="00C974EB">
          <w:rPr>
            <w:rStyle w:val="Hyperlnk"/>
            <w:color w:val="005C9A"/>
            <w:sz w:val="18"/>
            <w:szCs w:val="18"/>
            <w:bdr w:val="none" w:sz="0" w:space="0" w:color="auto" w:frame="1"/>
          </w:rPr>
          <w:t>på 1177 vårdguidens webbplats</w:t>
        </w:r>
      </w:hyperlink>
      <w:r w:rsidRPr="00C974EB">
        <w:rPr>
          <w:sz w:val="18"/>
          <w:szCs w:val="18"/>
        </w:rPr>
        <w:t xml:space="preserve">  </w:t>
      </w:r>
      <w:r w:rsidRPr="00C974EB">
        <w:rPr>
          <w:rFonts w:eastAsia="Times New Roman" w:cs="Arial"/>
          <w:color w:val="353535"/>
          <w:sz w:val="18"/>
          <w:szCs w:val="18"/>
          <w:lang w:eastAsia="sv-SE"/>
        </w:rPr>
        <w:t xml:space="preserve"> </w:t>
      </w:r>
    </w:p>
    <w:p w14:paraId="31B8E3DB" w14:textId="77777777" w:rsidR="00C974EB" w:rsidRPr="00C974EB" w:rsidRDefault="00C974EB" w:rsidP="00C974EB">
      <w:pPr>
        <w:pStyle w:val="Liststycke"/>
        <w:spacing w:after="300" w:line="240" w:lineRule="auto"/>
        <w:ind w:left="1440"/>
        <w:rPr>
          <w:rFonts w:eastAsia="Times New Roman" w:cs="Arial"/>
          <w:color w:val="353535"/>
          <w:lang w:eastAsia="sv-SE"/>
        </w:rPr>
      </w:pPr>
    </w:p>
    <w:p w14:paraId="1D0A087A" w14:textId="77777777" w:rsidR="00C974EB" w:rsidRPr="00C974EB" w:rsidRDefault="00C974EB" w:rsidP="00C974EB">
      <w:pPr>
        <w:pStyle w:val="Liststycke"/>
        <w:numPr>
          <w:ilvl w:val="0"/>
          <w:numId w:val="6"/>
        </w:numPr>
        <w:spacing w:after="300" w:line="240" w:lineRule="auto"/>
        <w:rPr>
          <w:rFonts w:eastAsia="Times New Roman" w:cs="Arial"/>
          <w:color w:val="353535"/>
          <w:lang w:eastAsia="sv-SE"/>
        </w:rPr>
      </w:pPr>
      <w:r w:rsidRPr="00C974EB">
        <w:rPr>
          <w:rFonts w:eastAsia="Times New Roman" w:cs="Arial"/>
          <w:color w:val="353535"/>
          <w:lang w:eastAsia="sv-SE"/>
        </w:rPr>
        <w:t xml:space="preserve">att söka annat stöd i vardagen via </w:t>
      </w:r>
      <w:proofErr w:type="gramStart"/>
      <w:r w:rsidRPr="00C974EB">
        <w:rPr>
          <w:rFonts w:eastAsia="Times New Roman" w:cs="Arial"/>
          <w:color w:val="353535"/>
          <w:lang w:eastAsia="sv-SE"/>
        </w:rPr>
        <w:t>t.ex.</w:t>
      </w:r>
      <w:proofErr w:type="gramEnd"/>
      <w:r w:rsidRPr="00C974EB">
        <w:rPr>
          <w:rFonts w:eastAsia="Times New Roman" w:cs="Arial"/>
          <w:color w:val="353535"/>
          <w:lang w:eastAsia="sv-SE"/>
        </w:rPr>
        <w:t xml:space="preserve"> hjälplinjer som erbjuder såväl professionellt som medmänskligt stöd. Tipsa om att många går att kontakta anonymt (exempel på hjälplinjer – se bilaga 2). </w:t>
      </w:r>
    </w:p>
    <w:p w14:paraId="24F3E17A" w14:textId="77777777" w:rsidR="00C974EB" w:rsidRPr="00C974EB" w:rsidRDefault="00C974EB" w:rsidP="00C974EB">
      <w:pPr>
        <w:pStyle w:val="Liststycke"/>
        <w:spacing w:after="300" w:line="240" w:lineRule="auto"/>
        <w:rPr>
          <w:rFonts w:eastAsia="Times New Roman" w:cs="Arial"/>
          <w:color w:val="353535"/>
          <w:lang w:eastAsia="sv-SE"/>
        </w:rPr>
      </w:pPr>
    </w:p>
    <w:p w14:paraId="3B1DBECA" w14:textId="77777777" w:rsidR="00C974EB" w:rsidRPr="00C974EB" w:rsidRDefault="00C974EB" w:rsidP="00C974EB">
      <w:pPr>
        <w:pStyle w:val="Liststycke"/>
        <w:numPr>
          <w:ilvl w:val="0"/>
          <w:numId w:val="6"/>
        </w:numPr>
        <w:spacing w:after="300" w:line="240" w:lineRule="auto"/>
        <w:rPr>
          <w:rFonts w:eastAsia="Times New Roman" w:cs="Arial"/>
          <w:color w:val="353535"/>
          <w:lang w:eastAsia="sv-SE"/>
        </w:rPr>
      </w:pPr>
      <w:r w:rsidRPr="00C974EB">
        <w:rPr>
          <w:rFonts w:eastAsia="Times New Roman" w:cs="Arial"/>
          <w:color w:val="353535"/>
          <w:lang w:eastAsia="sv-SE"/>
        </w:rPr>
        <w:t xml:space="preserve">att kontakta handläggare/socialsekreterare för att få information om vilket ytterligare stöd kommunen kan erbjuda. Det kan till exempel vara olika sätt att bryta ofrivillig ensamhet. </w:t>
      </w:r>
    </w:p>
    <w:p w14:paraId="7F2D316E" w14:textId="55871557" w:rsidR="00C974EB" w:rsidRDefault="00C974EB" w:rsidP="00C974EB">
      <w:pPr>
        <w:pStyle w:val="Rubrik3"/>
      </w:pPr>
      <w:r>
        <w:lastRenderedPageBreak/>
        <w:t>Rutin vid misstanke om risk för suicid (sjuksköterska</w:t>
      </w:r>
      <w:r w:rsidR="00A00F46">
        <w:t>, ej akuta situationer</w:t>
      </w:r>
      <w:r>
        <w:t xml:space="preserve">) </w:t>
      </w:r>
    </w:p>
    <w:p w14:paraId="03CE584E" w14:textId="77777777" w:rsidR="00C974EB" w:rsidRPr="00C974EB" w:rsidRDefault="00C974EB" w:rsidP="00C974EB">
      <w:pPr>
        <w:spacing w:after="300" w:line="240" w:lineRule="auto"/>
        <w:rPr>
          <w:rFonts w:eastAsia="Times New Roman" w:cs="Arial"/>
          <w:color w:val="353535"/>
          <w:lang w:eastAsia="sv-SE"/>
        </w:rPr>
      </w:pPr>
      <w:r w:rsidRPr="00C974EB">
        <w:rPr>
          <w:rFonts w:eastAsia="Times New Roman" w:cs="Arial"/>
          <w:color w:val="353535"/>
          <w:lang w:eastAsia="sv-SE"/>
        </w:rPr>
        <w:t xml:space="preserve">Om signaler/tecken på risk för suicid uppmärksammas: </w:t>
      </w:r>
    </w:p>
    <w:p w14:paraId="1E1E47E2" w14:textId="02DA0EB9" w:rsidR="00C974EB" w:rsidRPr="00C974EB" w:rsidRDefault="00C974EB" w:rsidP="00C974EB">
      <w:pPr>
        <w:pStyle w:val="Liststycke"/>
        <w:numPr>
          <w:ilvl w:val="0"/>
          <w:numId w:val="9"/>
        </w:numPr>
        <w:autoSpaceDE w:val="0"/>
        <w:autoSpaceDN w:val="0"/>
        <w:adjustRightInd w:val="0"/>
        <w:spacing w:before="100" w:after="0" w:line="240" w:lineRule="auto"/>
        <w:rPr>
          <w:rFonts w:cs="Times New Roman"/>
          <w:color w:val="000000"/>
        </w:rPr>
      </w:pPr>
      <w:r w:rsidRPr="00C974EB">
        <w:rPr>
          <w:rFonts w:cs="Times New Roman"/>
          <w:color w:val="000000"/>
        </w:rPr>
        <w:t xml:space="preserve">I de fall </w:t>
      </w:r>
      <w:r w:rsidR="001A076B">
        <w:rPr>
          <w:rFonts w:cs="Times New Roman"/>
          <w:color w:val="000000"/>
        </w:rPr>
        <w:t>individen</w:t>
      </w:r>
      <w:r w:rsidRPr="00C974EB">
        <w:rPr>
          <w:rFonts w:cs="Times New Roman"/>
          <w:color w:val="000000"/>
        </w:rPr>
        <w:t xml:space="preserve"> har kommunal hälso- och sjukvård har sjuksköterskan i kommunen den första kontakten med patienten och gör en bedömning av vårdbehovet och vidare lämplig vårdkontakt. Det kan vara läkare i primärvården, fast vårdkontakt eller specialist inom psykiatrin.  </w:t>
      </w:r>
    </w:p>
    <w:p w14:paraId="0AB86EA3" w14:textId="77777777" w:rsidR="00C974EB" w:rsidRPr="00C974EB" w:rsidRDefault="00C974EB" w:rsidP="00C974EB">
      <w:pPr>
        <w:pStyle w:val="Liststycke"/>
        <w:autoSpaceDE w:val="0"/>
        <w:autoSpaceDN w:val="0"/>
        <w:adjustRightInd w:val="0"/>
        <w:spacing w:after="0" w:line="240" w:lineRule="auto"/>
        <w:rPr>
          <w:rFonts w:cs="Times New Roman"/>
          <w:color w:val="000000"/>
        </w:rPr>
      </w:pPr>
    </w:p>
    <w:p w14:paraId="60792C45" w14:textId="77777777" w:rsidR="00C974EB" w:rsidRPr="00C974EB" w:rsidRDefault="00C974EB" w:rsidP="00C974EB">
      <w:pPr>
        <w:pStyle w:val="Liststycke"/>
        <w:numPr>
          <w:ilvl w:val="0"/>
          <w:numId w:val="9"/>
        </w:numPr>
        <w:autoSpaceDE w:val="0"/>
        <w:autoSpaceDN w:val="0"/>
        <w:adjustRightInd w:val="0"/>
        <w:spacing w:before="100" w:after="0" w:line="240" w:lineRule="auto"/>
        <w:rPr>
          <w:rFonts w:cs="Times New Roman"/>
          <w:color w:val="000000"/>
        </w:rPr>
      </w:pPr>
      <w:r w:rsidRPr="00C974EB">
        <w:rPr>
          <w:rFonts w:cs="Times New Roman"/>
          <w:color w:val="000000"/>
        </w:rPr>
        <w:t xml:space="preserve">Som stöd i bedömningen av vårdbehovet används skydds- och riskfaktorer för suicid (se bilaga 1). </w:t>
      </w:r>
    </w:p>
    <w:p w14:paraId="23A430BB" w14:textId="77777777" w:rsidR="00C974EB" w:rsidRPr="00C974EB" w:rsidRDefault="00C974EB" w:rsidP="00C974EB">
      <w:pPr>
        <w:pStyle w:val="Liststycke"/>
        <w:rPr>
          <w:rFonts w:cs="Times New Roman"/>
          <w:color w:val="000000"/>
        </w:rPr>
      </w:pPr>
    </w:p>
    <w:p w14:paraId="6CEE2B5B" w14:textId="77777777" w:rsidR="00C974EB" w:rsidRPr="00C974EB" w:rsidRDefault="00C974EB" w:rsidP="00C974EB">
      <w:pPr>
        <w:pStyle w:val="Liststycke"/>
        <w:numPr>
          <w:ilvl w:val="0"/>
          <w:numId w:val="9"/>
        </w:numPr>
        <w:autoSpaceDE w:val="0"/>
        <w:autoSpaceDN w:val="0"/>
        <w:adjustRightInd w:val="0"/>
        <w:spacing w:before="100" w:after="0" w:line="240" w:lineRule="auto"/>
        <w:rPr>
          <w:rFonts w:cs="Times New Roman"/>
          <w:color w:val="000000"/>
        </w:rPr>
      </w:pPr>
      <w:r w:rsidRPr="00C974EB">
        <w:rPr>
          <w:rFonts w:cs="Times New Roman"/>
          <w:color w:val="000000"/>
        </w:rPr>
        <w:t xml:space="preserve">Vid behov av stöd i bedömningen kontaktas specialistpsykiatrin. </w:t>
      </w:r>
    </w:p>
    <w:p w14:paraId="08022F75" w14:textId="77777777" w:rsidR="00C974EB" w:rsidRPr="00C974EB" w:rsidRDefault="00C974EB" w:rsidP="00C974EB">
      <w:pPr>
        <w:pStyle w:val="Liststycke"/>
        <w:rPr>
          <w:rFonts w:cs="Times New Roman"/>
          <w:color w:val="000000"/>
        </w:rPr>
      </w:pPr>
    </w:p>
    <w:p w14:paraId="56E35679" w14:textId="77777777" w:rsidR="00C974EB" w:rsidRPr="00C974EB" w:rsidRDefault="00C974EB" w:rsidP="00C974EB">
      <w:pPr>
        <w:pStyle w:val="Liststycke"/>
        <w:numPr>
          <w:ilvl w:val="0"/>
          <w:numId w:val="9"/>
        </w:numPr>
        <w:autoSpaceDE w:val="0"/>
        <w:autoSpaceDN w:val="0"/>
        <w:adjustRightInd w:val="0"/>
        <w:spacing w:before="100" w:after="0" w:line="240" w:lineRule="auto"/>
        <w:rPr>
          <w:rFonts w:cs="Times New Roman"/>
          <w:color w:val="000000"/>
        </w:rPr>
      </w:pPr>
      <w:r w:rsidRPr="00C974EB">
        <w:rPr>
          <w:rFonts w:cs="Times New Roman"/>
          <w:color w:val="000000"/>
        </w:rPr>
        <w:t xml:space="preserve">Om bedömningen visar att patienten är suicidnära, ska, efter samtycke från patienten, den psykiatriska akutmottagningen kontaktas.  </w:t>
      </w:r>
    </w:p>
    <w:p w14:paraId="6A7937EC" w14:textId="77777777" w:rsidR="00C974EB" w:rsidRPr="00C974EB" w:rsidRDefault="00C974EB" w:rsidP="00C974EB">
      <w:pPr>
        <w:pStyle w:val="Liststycke"/>
        <w:rPr>
          <w:rFonts w:cs="Times New Roman"/>
          <w:color w:val="000000"/>
        </w:rPr>
      </w:pPr>
    </w:p>
    <w:p w14:paraId="47633C04" w14:textId="20AE2193" w:rsidR="00C974EB" w:rsidRPr="00C974EB" w:rsidRDefault="00C974EB" w:rsidP="00C974EB">
      <w:pPr>
        <w:pStyle w:val="Liststycke"/>
        <w:numPr>
          <w:ilvl w:val="0"/>
          <w:numId w:val="8"/>
        </w:numPr>
        <w:autoSpaceDE w:val="0"/>
        <w:autoSpaceDN w:val="0"/>
        <w:adjustRightInd w:val="0"/>
        <w:spacing w:after="0" w:line="240" w:lineRule="auto"/>
        <w:rPr>
          <w:rFonts w:cs="Times New Roman"/>
          <w:color w:val="000000"/>
        </w:rPr>
      </w:pPr>
      <w:r w:rsidRPr="00C974EB">
        <w:rPr>
          <w:rFonts w:cs="Times New Roman"/>
          <w:color w:val="000000"/>
        </w:rPr>
        <w:t xml:space="preserve">Upprätta i samverkan med regionen och </w:t>
      </w:r>
      <w:r w:rsidR="008D75FE">
        <w:rPr>
          <w:rFonts w:cs="Times New Roman"/>
          <w:color w:val="000000"/>
        </w:rPr>
        <w:t xml:space="preserve">individen </w:t>
      </w:r>
      <w:r w:rsidRPr="00C974EB">
        <w:rPr>
          <w:rFonts w:cs="Times New Roman"/>
          <w:color w:val="000000"/>
        </w:rPr>
        <w:t xml:space="preserve">en vårdplan där det framgår hur det suicidförebyggande arbetet ska ske. Vid behov upprättas en SIP. </w:t>
      </w:r>
    </w:p>
    <w:p w14:paraId="450232C7" w14:textId="77777777" w:rsidR="00C974EB" w:rsidRPr="00C974EB" w:rsidRDefault="00C974EB" w:rsidP="00C974EB">
      <w:pPr>
        <w:pStyle w:val="Liststycke"/>
        <w:rPr>
          <w:rFonts w:cs="Times New Roman"/>
          <w:color w:val="000000"/>
        </w:rPr>
      </w:pPr>
    </w:p>
    <w:p w14:paraId="0062E785" w14:textId="77777777" w:rsidR="00C974EB" w:rsidRPr="00C974EB" w:rsidRDefault="00C974EB" w:rsidP="00C974EB">
      <w:pPr>
        <w:pStyle w:val="Liststycke"/>
        <w:numPr>
          <w:ilvl w:val="0"/>
          <w:numId w:val="8"/>
        </w:numPr>
        <w:autoSpaceDE w:val="0"/>
        <w:autoSpaceDN w:val="0"/>
        <w:adjustRightInd w:val="0"/>
        <w:spacing w:after="0" w:line="240" w:lineRule="auto"/>
        <w:rPr>
          <w:rFonts w:cs="Times New Roman"/>
          <w:color w:val="000000"/>
        </w:rPr>
      </w:pPr>
      <w:r w:rsidRPr="00C974EB">
        <w:rPr>
          <w:rFonts w:cs="Times New Roman"/>
          <w:color w:val="000000"/>
        </w:rPr>
        <w:t xml:space="preserve">Dokumentera i hälso- och sjukvårdsjournal.  </w:t>
      </w:r>
    </w:p>
    <w:p w14:paraId="6D588A04" w14:textId="77777777" w:rsidR="00C974EB" w:rsidRPr="00C974EB" w:rsidRDefault="00C974EB" w:rsidP="00C974EB">
      <w:pPr>
        <w:pStyle w:val="Liststycke"/>
        <w:spacing w:after="300" w:line="240" w:lineRule="auto"/>
        <w:rPr>
          <w:rFonts w:eastAsia="Times New Roman" w:cs="Arial"/>
          <w:color w:val="353535"/>
          <w:lang w:eastAsia="sv-SE"/>
        </w:rPr>
      </w:pPr>
      <w:r w:rsidRPr="00C974EB">
        <w:rPr>
          <w:rFonts w:eastAsia="Times New Roman" w:cs="Arial"/>
          <w:color w:val="353535"/>
          <w:lang w:eastAsia="sv-SE"/>
        </w:rPr>
        <w:t xml:space="preserve"> </w:t>
      </w:r>
    </w:p>
    <w:p w14:paraId="78B3BE34" w14:textId="77777777" w:rsidR="00C974EB" w:rsidRPr="00C974EB" w:rsidRDefault="00C974EB" w:rsidP="00C974EB">
      <w:pPr>
        <w:pStyle w:val="Liststycke"/>
        <w:numPr>
          <w:ilvl w:val="0"/>
          <w:numId w:val="8"/>
        </w:numPr>
        <w:autoSpaceDE w:val="0"/>
        <w:autoSpaceDN w:val="0"/>
        <w:adjustRightInd w:val="0"/>
        <w:spacing w:after="0" w:line="240" w:lineRule="auto"/>
        <w:rPr>
          <w:rFonts w:cs="Times New Roman"/>
          <w:color w:val="000000"/>
        </w:rPr>
      </w:pPr>
      <w:r w:rsidRPr="00C974EB">
        <w:rPr>
          <w:rFonts w:cs="Times New Roman"/>
          <w:color w:val="000000"/>
        </w:rPr>
        <w:t>Följ upp planerade vårdåtgärder.</w:t>
      </w:r>
    </w:p>
    <w:p w14:paraId="2294B7C5" w14:textId="77777777" w:rsidR="00C974EB" w:rsidRDefault="00C974EB" w:rsidP="00C974EB"/>
    <w:p w14:paraId="3E5AC32E" w14:textId="39FF8D77" w:rsidR="00C974EB" w:rsidRDefault="00C974EB" w:rsidP="00C974EB">
      <w:pPr>
        <w:pStyle w:val="Rubrik3"/>
      </w:pPr>
      <w:r>
        <w:t>Rutin vid misstanke om risk för suicid (enhetschef</w:t>
      </w:r>
      <w:r w:rsidR="00A00F46">
        <w:t>, ej akuta situationer</w:t>
      </w:r>
      <w:r>
        <w:t xml:space="preserve">) </w:t>
      </w:r>
    </w:p>
    <w:p w14:paraId="3AFE818B" w14:textId="151E0690" w:rsidR="00C974EB" w:rsidRPr="00C974EB" w:rsidRDefault="00C974EB" w:rsidP="00C974EB">
      <w:pPr>
        <w:pStyle w:val="Liststycke"/>
        <w:numPr>
          <w:ilvl w:val="0"/>
          <w:numId w:val="8"/>
        </w:numPr>
        <w:autoSpaceDE w:val="0"/>
        <w:autoSpaceDN w:val="0"/>
        <w:adjustRightInd w:val="0"/>
        <w:spacing w:after="0" w:line="240" w:lineRule="auto"/>
        <w:rPr>
          <w:rFonts w:cs="Times New Roman"/>
          <w:color w:val="000000"/>
        </w:rPr>
      </w:pPr>
      <w:r w:rsidRPr="00C974EB">
        <w:rPr>
          <w:rFonts w:cs="Times New Roman"/>
          <w:color w:val="000000"/>
        </w:rPr>
        <w:t xml:space="preserve">Bedömer och tillgodoser personalgruppens behov av kompetens samt ger råd, stöd och handledning. </w:t>
      </w:r>
    </w:p>
    <w:p w14:paraId="50BC966C" w14:textId="77777777" w:rsidR="00C974EB" w:rsidRPr="00C974EB" w:rsidRDefault="00C974EB" w:rsidP="00C974EB">
      <w:pPr>
        <w:pStyle w:val="Liststycke"/>
        <w:autoSpaceDE w:val="0"/>
        <w:autoSpaceDN w:val="0"/>
        <w:adjustRightInd w:val="0"/>
        <w:spacing w:after="0" w:line="240" w:lineRule="auto"/>
        <w:rPr>
          <w:rFonts w:cs="Times New Roman"/>
          <w:color w:val="000000"/>
        </w:rPr>
      </w:pPr>
    </w:p>
    <w:p w14:paraId="6DE3A0C5" w14:textId="77777777" w:rsidR="00C974EB" w:rsidRPr="00C974EB" w:rsidRDefault="00C974EB" w:rsidP="00C974EB">
      <w:pPr>
        <w:pStyle w:val="Liststycke"/>
        <w:numPr>
          <w:ilvl w:val="0"/>
          <w:numId w:val="8"/>
        </w:numPr>
        <w:autoSpaceDE w:val="0"/>
        <w:autoSpaceDN w:val="0"/>
        <w:adjustRightInd w:val="0"/>
        <w:spacing w:after="0" w:line="240" w:lineRule="auto"/>
        <w:rPr>
          <w:rFonts w:cs="Times New Roman"/>
          <w:color w:val="000000"/>
        </w:rPr>
      </w:pPr>
      <w:r w:rsidRPr="00C974EB">
        <w:rPr>
          <w:rFonts w:cs="Times New Roman"/>
          <w:color w:val="000000"/>
        </w:rPr>
        <w:t xml:space="preserve">Ansvarar för implementering av rutinen hos berörd personal. </w:t>
      </w:r>
    </w:p>
    <w:p w14:paraId="509BA937" w14:textId="77777777" w:rsidR="00C974EB" w:rsidRPr="00C974EB" w:rsidRDefault="00C974EB" w:rsidP="00C974EB">
      <w:pPr>
        <w:pStyle w:val="Liststycke"/>
        <w:autoSpaceDE w:val="0"/>
        <w:autoSpaceDN w:val="0"/>
        <w:adjustRightInd w:val="0"/>
        <w:spacing w:after="0" w:line="240" w:lineRule="auto"/>
        <w:rPr>
          <w:rFonts w:cs="Times New Roman"/>
          <w:color w:val="000000"/>
        </w:rPr>
      </w:pPr>
    </w:p>
    <w:p w14:paraId="7EB7825C" w14:textId="77777777" w:rsidR="00C974EB" w:rsidRPr="00C974EB" w:rsidRDefault="00C974EB" w:rsidP="00C974EB">
      <w:pPr>
        <w:pStyle w:val="Liststycke"/>
        <w:numPr>
          <w:ilvl w:val="0"/>
          <w:numId w:val="8"/>
        </w:numPr>
        <w:autoSpaceDE w:val="0"/>
        <w:autoSpaceDN w:val="0"/>
        <w:adjustRightInd w:val="0"/>
        <w:spacing w:after="0" w:line="240" w:lineRule="auto"/>
        <w:rPr>
          <w:rFonts w:cs="Times New Roman"/>
          <w:color w:val="000000"/>
        </w:rPr>
      </w:pPr>
      <w:r w:rsidRPr="00C974EB">
        <w:rPr>
          <w:rFonts w:cs="Times New Roman"/>
          <w:color w:val="000000"/>
        </w:rPr>
        <w:t xml:space="preserve">I övrigt gäller de punkter som framgår under avsnitt ”Akuta situationer (all personal)” och ”Vid misstanke om risk för suicid (all personal)”. </w:t>
      </w:r>
    </w:p>
    <w:p w14:paraId="61110C64" w14:textId="77777777" w:rsidR="00C974EB" w:rsidRDefault="00C974EB">
      <w:pPr>
        <w:spacing w:line="259" w:lineRule="auto"/>
      </w:pPr>
      <w:r>
        <w:br w:type="page"/>
      </w:r>
    </w:p>
    <w:p w14:paraId="661533AA" w14:textId="77777777" w:rsidR="00C974EB" w:rsidRDefault="00C974EB" w:rsidP="00C974EB">
      <w:pPr>
        <w:pStyle w:val="Rubrik3"/>
      </w:pPr>
      <w:r>
        <w:lastRenderedPageBreak/>
        <w:t xml:space="preserve">Händelseanalys efter suicidförsök och inträffat suicid </w:t>
      </w:r>
    </w:p>
    <w:p w14:paraId="566BEAB5" w14:textId="77777777" w:rsidR="00C974EB" w:rsidRPr="00C974EB" w:rsidRDefault="00C974EB" w:rsidP="00C974EB">
      <w:pPr>
        <w:pStyle w:val="Liststycke"/>
        <w:numPr>
          <w:ilvl w:val="0"/>
          <w:numId w:val="10"/>
        </w:numPr>
        <w:autoSpaceDE w:val="0"/>
        <w:autoSpaceDN w:val="0"/>
        <w:adjustRightInd w:val="0"/>
        <w:spacing w:after="0" w:line="240" w:lineRule="auto"/>
        <w:rPr>
          <w:rFonts w:cs="Times New Roman"/>
          <w:color w:val="000000"/>
        </w:rPr>
      </w:pPr>
      <w:r w:rsidRPr="00C974EB">
        <w:rPr>
          <w:rFonts w:cs="Times New Roman"/>
          <w:color w:val="000000"/>
        </w:rPr>
        <w:t xml:space="preserve">Händelseanalys ökar kunskapen om hur och varför suicid har inträffat och vad kommunen kan göra för att förhindra att det händer igen. </w:t>
      </w:r>
    </w:p>
    <w:p w14:paraId="0517F574" w14:textId="77777777" w:rsidR="00C974EB" w:rsidRPr="00C974EB" w:rsidRDefault="00C974EB" w:rsidP="00C974EB">
      <w:pPr>
        <w:pStyle w:val="Liststycke"/>
        <w:autoSpaceDE w:val="0"/>
        <w:autoSpaceDN w:val="0"/>
        <w:adjustRightInd w:val="0"/>
        <w:spacing w:after="0" w:line="240" w:lineRule="auto"/>
        <w:rPr>
          <w:rFonts w:cs="Times New Roman"/>
          <w:color w:val="000000"/>
        </w:rPr>
      </w:pPr>
    </w:p>
    <w:p w14:paraId="03301280" w14:textId="77777777" w:rsidR="00C974EB" w:rsidRPr="00C974EB" w:rsidRDefault="00C974EB" w:rsidP="00C974EB">
      <w:pPr>
        <w:pStyle w:val="Liststycke"/>
        <w:numPr>
          <w:ilvl w:val="0"/>
          <w:numId w:val="10"/>
        </w:numPr>
        <w:autoSpaceDE w:val="0"/>
        <w:autoSpaceDN w:val="0"/>
        <w:adjustRightInd w:val="0"/>
        <w:spacing w:after="0" w:line="240" w:lineRule="auto"/>
        <w:rPr>
          <w:rFonts w:cs="Times New Roman"/>
          <w:color w:val="000000"/>
        </w:rPr>
      </w:pPr>
      <w:r w:rsidRPr="00C974EB">
        <w:rPr>
          <w:rFonts w:cs="Times New Roman"/>
          <w:color w:val="000000"/>
        </w:rPr>
        <w:t xml:space="preserve">Avvikelserapportering och utredning enligt Lex Sarah och Lex Maria sker enligt gällande rutiner. </w:t>
      </w:r>
    </w:p>
    <w:p w14:paraId="6642642E" w14:textId="77777777" w:rsidR="00C974EB" w:rsidRPr="00C974EB" w:rsidRDefault="00C974EB" w:rsidP="00C974EB">
      <w:pPr>
        <w:pStyle w:val="Liststycke"/>
        <w:autoSpaceDE w:val="0"/>
        <w:autoSpaceDN w:val="0"/>
        <w:adjustRightInd w:val="0"/>
        <w:spacing w:after="0" w:line="240" w:lineRule="auto"/>
        <w:rPr>
          <w:rFonts w:cs="Times New Roman"/>
          <w:color w:val="000000"/>
        </w:rPr>
      </w:pPr>
    </w:p>
    <w:p w14:paraId="1C0A34F2" w14:textId="77777777" w:rsidR="00C974EB" w:rsidRPr="00C974EB" w:rsidRDefault="00C974EB" w:rsidP="00C974EB">
      <w:pPr>
        <w:pStyle w:val="Liststycke"/>
        <w:numPr>
          <w:ilvl w:val="0"/>
          <w:numId w:val="10"/>
        </w:numPr>
        <w:autoSpaceDE w:val="0"/>
        <w:autoSpaceDN w:val="0"/>
        <w:adjustRightInd w:val="0"/>
        <w:spacing w:after="0" w:line="240" w:lineRule="auto"/>
        <w:rPr>
          <w:rFonts w:cs="Times New Roman"/>
          <w:color w:val="000000"/>
        </w:rPr>
      </w:pPr>
      <w:r w:rsidRPr="00C974EB">
        <w:rPr>
          <w:rFonts w:cs="Times New Roman"/>
          <w:color w:val="000000"/>
        </w:rPr>
        <w:t>Utredning enligt Lex Maria bör vid behov göras gemensamt med regionen.</w:t>
      </w:r>
    </w:p>
    <w:p w14:paraId="4E9DF889" w14:textId="77777777" w:rsidR="00C974EB" w:rsidRPr="00C974EB" w:rsidRDefault="00C974EB" w:rsidP="00C974EB">
      <w:pPr>
        <w:pStyle w:val="Liststycke"/>
        <w:rPr>
          <w:rFonts w:cs="Times New Roman"/>
          <w:color w:val="000000"/>
        </w:rPr>
      </w:pPr>
    </w:p>
    <w:p w14:paraId="1D548AB2" w14:textId="77777777" w:rsidR="00C974EB" w:rsidRPr="00C974EB" w:rsidRDefault="00C974EB" w:rsidP="00C974EB">
      <w:pPr>
        <w:pStyle w:val="Liststycke"/>
        <w:numPr>
          <w:ilvl w:val="0"/>
          <w:numId w:val="10"/>
        </w:numPr>
        <w:autoSpaceDE w:val="0"/>
        <w:autoSpaceDN w:val="0"/>
        <w:adjustRightInd w:val="0"/>
        <w:spacing w:after="0" w:line="240" w:lineRule="auto"/>
        <w:rPr>
          <w:rFonts w:cs="Times New Roman"/>
          <w:color w:val="000000"/>
        </w:rPr>
      </w:pPr>
      <w:r w:rsidRPr="00C974EB">
        <w:rPr>
          <w:rFonts w:cs="Times New Roman"/>
          <w:color w:val="000000"/>
        </w:rPr>
        <w:t xml:space="preserve">Vid utredningar av suicid/suicidförsök är utgångspunkten att undersöka om den sociala omsorgen och/eller den kommunala hälso- och sjukvården har underlåtit att vidta adekvata åtgärder som hade kunnat förhindra suicidförsöket/suicid. </w:t>
      </w:r>
    </w:p>
    <w:p w14:paraId="4F5989DB" w14:textId="77777777" w:rsidR="00C974EB" w:rsidRPr="00C974EB" w:rsidRDefault="00C974EB" w:rsidP="00C974EB">
      <w:pPr>
        <w:pStyle w:val="Liststycke"/>
        <w:rPr>
          <w:rFonts w:cs="Times New Roman"/>
          <w:color w:val="000000"/>
        </w:rPr>
      </w:pPr>
    </w:p>
    <w:p w14:paraId="390A836E" w14:textId="77777777" w:rsidR="00C974EB" w:rsidRDefault="00C974EB" w:rsidP="00C974EB">
      <w:pPr>
        <w:pStyle w:val="Liststycke"/>
        <w:numPr>
          <w:ilvl w:val="0"/>
          <w:numId w:val="10"/>
        </w:numPr>
        <w:autoSpaceDE w:val="0"/>
        <w:autoSpaceDN w:val="0"/>
        <w:adjustRightInd w:val="0"/>
        <w:spacing w:after="0" w:line="240" w:lineRule="auto"/>
        <w:rPr>
          <w:rFonts w:cs="Times New Roman"/>
          <w:color w:val="000000"/>
        </w:rPr>
      </w:pPr>
      <w:r w:rsidRPr="00C974EB">
        <w:rPr>
          <w:rFonts w:cs="Times New Roman"/>
          <w:color w:val="000000"/>
        </w:rPr>
        <w:t xml:space="preserve">Hade suicidförsöket/suicid kunnat undvikas med adekvata åtgärder är det att betrakta som ett allvarligt missförhållande/allvarlig vårdskada. </w:t>
      </w:r>
    </w:p>
    <w:p w14:paraId="6360E9E0" w14:textId="77777777" w:rsidR="00C974EB" w:rsidRPr="00C974EB" w:rsidRDefault="00C974EB" w:rsidP="00C974EB">
      <w:pPr>
        <w:pStyle w:val="Liststycke"/>
        <w:rPr>
          <w:rFonts w:cs="Times New Roman"/>
          <w:color w:val="000000"/>
        </w:rPr>
      </w:pPr>
    </w:p>
    <w:p w14:paraId="17F92B31" w14:textId="77777777" w:rsidR="00C974EB" w:rsidRPr="00C974EB" w:rsidRDefault="00C974EB" w:rsidP="00C974EB">
      <w:pPr>
        <w:pStyle w:val="Liststycke"/>
        <w:numPr>
          <w:ilvl w:val="0"/>
          <w:numId w:val="10"/>
        </w:numPr>
        <w:autoSpaceDE w:val="0"/>
        <w:autoSpaceDN w:val="0"/>
        <w:adjustRightInd w:val="0"/>
        <w:spacing w:after="0" w:line="240" w:lineRule="auto"/>
        <w:rPr>
          <w:rFonts w:cs="Times New Roman"/>
          <w:color w:val="000000"/>
        </w:rPr>
      </w:pPr>
      <w:r w:rsidRPr="00C974EB">
        <w:rPr>
          <w:rFonts w:cs="Times New Roman"/>
          <w:color w:val="000000"/>
        </w:rPr>
        <w:t xml:space="preserve">Utredningar med händelseanalyser ger möjlighet att identifiera bakomliggande orsaker till det inträffande och att identifiera åtgärder som leder till förebyggande effekter. </w:t>
      </w:r>
    </w:p>
    <w:p w14:paraId="4CFAB118" w14:textId="77777777" w:rsidR="00C974EB" w:rsidRDefault="00C974EB">
      <w:pPr>
        <w:spacing w:line="259" w:lineRule="auto"/>
        <w:rPr>
          <w:rFonts w:cs="Times New Roman"/>
          <w:color w:val="000000"/>
        </w:rPr>
      </w:pPr>
      <w:r>
        <w:rPr>
          <w:rFonts w:cs="Times New Roman"/>
          <w:color w:val="000000"/>
        </w:rPr>
        <w:br w:type="page"/>
      </w:r>
    </w:p>
    <w:p w14:paraId="4868CBB2" w14:textId="77777777" w:rsidR="00C974EB" w:rsidRPr="00930986" w:rsidRDefault="00C974EB" w:rsidP="00930986">
      <w:pPr>
        <w:pStyle w:val="Rubrik3"/>
      </w:pPr>
      <w:r w:rsidRPr="00930986">
        <w:lastRenderedPageBreak/>
        <w:t xml:space="preserve">Bilaga 1: </w:t>
      </w:r>
      <w:r w:rsidR="00930986" w:rsidRPr="00930986">
        <w:t xml:space="preserve">Skydds- och riskfaktorer </w:t>
      </w:r>
    </w:p>
    <w:p w14:paraId="775B4DAB"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xml:space="preserve">Det finns skydds- och riskfaktorer för suicid som är bra att känna till. Det går inte att bedöma suicidrisken för att några faktorer är aktuella för en person men förekomst av flera eller viktiga faktorer hos en person ger anledning att vara mer uppmärksam. Samsjuklighet är särskilt vanlig bland de som begår suicid (Källa: Karolinska institutet och Region Stockholm, </w:t>
      </w:r>
      <w:proofErr w:type="spellStart"/>
      <w:r w:rsidRPr="00930986">
        <w:rPr>
          <w:rFonts w:cs="Times New Roman"/>
          <w:color w:val="000000"/>
          <w:sz w:val="20"/>
          <w:szCs w:val="20"/>
        </w:rPr>
        <w:t>Respi</w:t>
      </w:r>
      <w:proofErr w:type="spellEnd"/>
      <w:r w:rsidRPr="00930986">
        <w:rPr>
          <w:rFonts w:cs="Times New Roman"/>
          <w:color w:val="000000"/>
          <w:sz w:val="20"/>
          <w:szCs w:val="20"/>
        </w:rPr>
        <w:t xml:space="preserve">, rekommendationer för suicidpreventiva insatser). </w:t>
      </w:r>
    </w:p>
    <w:p w14:paraId="04BF8971" w14:textId="77777777" w:rsidR="00930986" w:rsidRPr="00930986" w:rsidRDefault="00930986" w:rsidP="00930986">
      <w:pPr>
        <w:autoSpaceDE w:val="0"/>
        <w:autoSpaceDN w:val="0"/>
        <w:adjustRightInd w:val="0"/>
        <w:spacing w:after="0" w:line="240" w:lineRule="auto"/>
        <w:rPr>
          <w:rFonts w:cs="Times New Roman"/>
          <w:color w:val="000000"/>
          <w:sz w:val="20"/>
          <w:szCs w:val="20"/>
        </w:rPr>
      </w:pPr>
    </w:p>
    <w:p w14:paraId="43087251" w14:textId="77777777" w:rsidR="00930986" w:rsidRPr="00930986" w:rsidRDefault="00930986" w:rsidP="00930986">
      <w:pPr>
        <w:autoSpaceDE w:val="0"/>
        <w:autoSpaceDN w:val="0"/>
        <w:adjustRightInd w:val="0"/>
        <w:spacing w:after="0" w:line="240" w:lineRule="auto"/>
        <w:rPr>
          <w:rFonts w:cs="Times New Roman"/>
          <w:b/>
          <w:bCs/>
          <w:color w:val="000000"/>
          <w:sz w:val="20"/>
          <w:szCs w:val="20"/>
        </w:rPr>
      </w:pPr>
      <w:r w:rsidRPr="00930986">
        <w:rPr>
          <w:rFonts w:cs="Times New Roman"/>
          <w:b/>
          <w:bCs/>
          <w:color w:val="000000"/>
          <w:sz w:val="20"/>
          <w:szCs w:val="20"/>
        </w:rPr>
        <w:t>Skyddsfaktorer</w:t>
      </w:r>
    </w:p>
    <w:p w14:paraId="36166518"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Personlighetsdrag: utåtriktad, varm/vänlig, ängslig, optimistisk</w:t>
      </w:r>
    </w:p>
    <w:p w14:paraId="14311121"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Hög problemlösningsförmåga</w:t>
      </w:r>
    </w:p>
    <w:p w14:paraId="396AD670"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Högt självförtroende, hög självkänsla</w:t>
      </w:r>
    </w:p>
    <w:p w14:paraId="52B14A0C"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Tillgång till natur (</w:t>
      </w:r>
      <w:proofErr w:type="gramStart"/>
      <w:r w:rsidRPr="00930986">
        <w:rPr>
          <w:rFonts w:cs="Times New Roman"/>
          <w:color w:val="000000"/>
          <w:sz w:val="20"/>
          <w:szCs w:val="20"/>
        </w:rPr>
        <w:t>t.ex.</w:t>
      </w:r>
      <w:proofErr w:type="gramEnd"/>
      <w:r w:rsidRPr="00930986">
        <w:rPr>
          <w:rFonts w:cs="Times New Roman"/>
          <w:color w:val="000000"/>
          <w:sz w:val="20"/>
          <w:szCs w:val="20"/>
        </w:rPr>
        <w:t xml:space="preserve"> träd, parker mm.)</w:t>
      </w:r>
    </w:p>
    <w:p w14:paraId="76729382"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Hög copingförmåga</w:t>
      </w:r>
    </w:p>
    <w:p w14:paraId="2491EAAC"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Meningsfullt liv/känsla av sammanhang (</w:t>
      </w:r>
      <w:proofErr w:type="gramStart"/>
      <w:r w:rsidRPr="00930986">
        <w:rPr>
          <w:rFonts w:cs="Times New Roman"/>
          <w:color w:val="000000"/>
          <w:sz w:val="20"/>
          <w:szCs w:val="20"/>
        </w:rPr>
        <w:t>t.ex.</w:t>
      </w:r>
      <w:proofErr w:type="gramEnd"/>
      <w:r w:rsidRPr="00930986">
        <w:rPr>
          <w:rFonts w:cs="Times New Roman"/>
          <w:color w:val="000000"/>
          <w:sz w:val="20"/>
          <w:szCs w:val="20"/>
        </w:rPr>
        <w:t xml:space="preserve"> ha personliga relationer, partner, vara förälder, ha en karriär, känna egenmakt mm.)</w:t>
      </w:r>
    </w:p>
    <w:p w14:paraId="0CE4997C"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Starka moraliska eller religiösa invändningar mot suicid</w:t>
      </w:r>
    </w:p>
    <w:p w14:paraId="38E0EB16"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Tryggt anknytningsmönster till viktiga personer (vårdnadshavare/partner)</w:t>
      </w:r>
    </w:p>
    <w:p w14:paraId="27A777F2"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Aktivt föräldraskap (skyddsfaktor för barnet)</w:t>
      </w:r>
    </w:p>
    <w:p w14:paraId="5EB1474B"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God skol-/arbetsmiljö</w:t>
      </w:r>
    </w:p>
    <w:p w14:paraId="5208F3EB" w14:textId="77777777" w:rsidR="00930986" w:rsidRPr="00930986" w:rsidRDefault="00930986" w:rsidP="00930986">
      <w:pPr>
        <w:autoSpaceDE w:val="0"/>
        <w:autoSpaceDN w:val="0"/>
        <w:adjustRightInd w:val="0"/>
        <w:spacing w:after="0" w:line="240" w:lineRule="auto"/>
        <w:rPr>
          <w:rFonts w:cs="Times New Roman"/>
          <w:color w:val="000000"/>
          <w:sz w:val="20"/>
          <w:szCs w:val="20"/>
        </w:rPr>
      </w:pPr>
    </w:p>
    <w:p w14:paraId="3C8258E3" w14:textId="77777777" w:rsidR="00930986" w:rsidRPr="00930986" w:rsidRDefault="00930986" w:rsidP="00930986">
      <w:pPr>
        <w:autoSpaceDE w:val="0"/>
        <w:autoSpaceDN w:val="0"/>
        <w:adjustRightInd w:val="0"/>
        <w:spacing w:after="0" w:line="240" w:lineRule="auto"/>
        <w:rPr>
          <w:rFonts w:cs="Times New Roman"/>
          <w:b/>
          <w:bCs/>
          <w:color w:val="000000"/>
          <w:sz w:val="20"/>
          <w:szCs w:val="20"/>
        </w:rPr>
      </w:pPr>
      <w:r w:rsidRPr="00930986">
        <w:rPr>
          <w:rFonts w:cs="Times New Roman"/>
          <w:b/>
          <w:bCs/>
          <w:color w:val="000000"/>
          <w:sz w:val="20"/>
          <w:szCs w:val="20"/>
        </w:rPr>
        <w:t xml:space="preserve">Riskfaktorer </w:t>
      </w:r>
    </w:p>
    <w:p w14:paraId="6F98C01F"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Kliniska (vårdrelaterade) faktorer</w:t>
      </w:r>
    </w:p>
    <w:p w14:paraId="520F664A"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Tidigare suicidförsök</w:t>
      </w:r>
      <w:r w:rsidRPr="00930986">
        <w:rPr>
          <w:rFonts w:cs="Times New Roman"/>
          <w:color w:val="000000"/>
          <w:sz w:val="20"/>
          <w:szCs w:val="20"/>
        </w:rPr>
        <w:br/>
        <w:t>• Beroendesjukdom</w:t>
      </w:r>
      <w:r w:rsidRPr="00930986">
        <w:rPr>
          <w:rFonts w:cs="Times New Roman"/>
          <w:color w:val="000000"/>
          <w:sz w:val="20"/>
          <w:szCs w:val="20"/>
        </w:rPr>
        <w:br/>
        <w:t>• Somatisk sjukdom (</w:t>
      </w:r>
      <w:proofErr w:type="gramStart"/>
      <w:r w:rsidRPr="00930986">
        <w:rPr>
          <w:rFonts w:cs="Times New Roman"/>
          <w:color w:val="000000"/>
          <w:sz w:val="20"/>
          <w:szCs w:val="20"/>
        </w:rPr>
        <w:t>t.ex.</w:t>
      </w:r>
      <w:proofErr w:type="gramEnd"/>
      <w:r w:rsidRPr="00930986">
        <w:rPr>
          <w:rFonts w:cs="Times New Roman"/>
          <w:color w:val="000000"/>
          <w:sz w:val="20"/>
          <w:szCs w:val="20"/>
        </w:rPr>
        <w:t xml:space="preserve"> cancer, epilepsi, diabetes, KOL, smärttillstånd)</w:t>
      </w:r>
      <w:r w:rsidRPr="00930986">
        <w:rPr>
          <w:rFonts w:cs="Times New Roman"/>
          <w:color w:val="000000"/>
          <w:sz w:val="20"/>
          <w:szCs w:val="20"/>
        </w:rPr>
        <w:br/>
        <w:t>• Psykiatrisk sjukdom (alla, men t.ex. psykossjukdom, bipolaritet, personlighetssyndrom)</w:t>
      </w:r>
      <w:r w:rsidRPr="00930986">
        <w:rPr>
          <w:rFonts w:cs="Times New Roman"/>
          <w:color w:val="000000"/>
          <w:sz w:val="20"/>
          <w:szCs w:val="20"/>
        </w:rPr>
        <w:br/>
        <w:t>• Samsjuklighet (av alla slag)</w:t>
      </w:r>
      <w:r w:rsidRPr="00930986">
        <w:rPr>
          <w:rFonts w:cs="Times New Roman"/>
          <w:color w:val="000000"/>
          <w:sz w:val="20"/>
          <w:szCs w:val="20"/>
        </w:rPr>
        <w:br/>
        <w:t>• Funktionsnedsättning (t.ex. autism)</w:t>
      </w:r>
      <w:r w:rsidRPr="00930986">
        <w:rPr>
          <w:rFonts w:cs="Times New Roman"/>
          <w:color w:val="000000"/>
          <w:sz w:val="20"/>
          <w:szCs w:val="20"/>
        </w:rPr>
        <w:br/>
        <w:t>• Hinder för vårdsökande (t.ex. på grund av stigma, distans, oförmåga)</w:t>
      </w:r>
      <w:r w:rsidRPr="00930986">
        <w:rPr>
          <w:rFonts w:cs="Times New Roman"/>
          <w:color w:val="000000"/>
          <w:sz w:val="20"/>
          <w:szCs w:val="20"/>
        </w:rPr>
        <w:br/>
        <w:t>• Dålig följsamhet till vård/behandling</w:t>
      </w:r>
      <w:r w:rsidRPr="00930986">
        <w:rPr>
          <w:rFonts w:cs="Times New Roman"/>
          <w:color w:val="000000"/>
          <w:sz w:val="20"/>
          <w:szCs w:val="20"/>
        </w:rPr>
        <w:br/>
        <w:t>• Ärftlighet för suicid (samt för alla ovan listade sjukdomar)</w:t>
      </w:r>
    </w:p>
    <w:p w14:paraId="33D3F6A1" w14:textId="77777777" w:rsidR="00930986" w:rsidRPr="00930986" w:rsidRDefault="00930986" w:rsidP="00930986">
      <w:pPr>
        <w:autoSpaceDE w:val="0"/>
        <w:autoSpaceDN w:val="0"/>
        <w:adjustRightInd w:val="0"/>
        <w:spacing w:after="0" w:line="240" w:lineRule="auto"/>
        <w:rPr>
          <w:rFonts w:cs="Times New Roman"/>
          <w:color w:val="000000"/>
          <w:sz w:val="20"/>
          <w:szCs w:val="20"/>
        </w:rPr>
      </w:pPr>
    </w:p>
    <w:p w14:paraId="65A95ED8"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Icke-kliniska faktorer</w:t>
      </w:r>
    </w:p>
    <w:p w14:paraId="2DA874F0"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Hög ålder</w:t>
      </w:r>
      <w:r w:rsidRPr="00930986">
        <w:rPr>
          <w:rFonts w:cs="Times New Roman"/>
          <w:color w:val="000000"/>
          <w:sz w:val="20"/>
          <w:szCs w:val="20"/>
        </w:rPr>
        <w:br/>
        <w:t>• Manligt kön</w:t>
      </w:r>
      <w:r w:rsidRPr="00930986">
        <w:rPr>
          <w:rFonts w:cs="Times New Roman"/>
          <w:color w:val="000000"/>
          <w:sz w:val="20"/>
          <w:szCs w:val="20"/>
        </w:rPr>
        <w:br/>
        <w:t>• HBTQ+</w:t>
      </w:r>
      <w:r w:rsidRPr="00930986">
        <w:rPr>
          <w:rFonts w:cs="Times New Roman"/>
          <w:color w:val="000000"/>
          <w:sz w:val="20"/>
          <w:szCs w:val="20"/>
        </w:rPr>
        <w:br/>
        <w:t>• Ursprung från vissa minoritetsgrupper</w:t>
      </w:r>
      <w:r w:rsidRPr="00930986">
        <w:rPr>
          <w:rFonts w:cs="Times New Roman"/>
          <w:color w:val="000000"/>
          <w:sz w:val="20"/>
          <w:szCs w:val="20"/>
        </w:rPr>
        <w:br/>
        <w:t xml:space="preserve">• Ursprung från länder som har höga </w:t>
      </w:r>
      <w:proofErr w:type="spellStart"/>
      <w:r w:rsidRPr="00930986">
        <w:rPr>
          <w:rFonts w:cs="Times New Roman"/>
          <w:color w:val="000000"/>
          <w:sz w:val="20"/>
          <w:szCs w:val="20"/>
        </w:rPr>
        <w:t>suicidtal</w:t>
      </w:r>
      <w:proofErr w:type="spellEnd"/>
      <w:r w:rsidRPr="00930986">
        <w:rPr>
          <w:rFonts w:cs="Times New Roman"/>
          <w:color w:val="000000"/>
          <w:sz w:val="20"/>
          <w:szCs w:val="20"/>
        </w:rPr>
        <w:t xml:space="preserve"> (Ungern, Ryssland, baltiska länder m.fl.)</w:t>
      </w:r>
      <w:r w:rsidRPr="00930986">
        <w:rPr>
          <w:rFonts w:cs="Times New Roman"/>
          <w:color w:val="000000"/>
          <w:sz w:val="20"/>
          <w:szCs w:val="20"/>
        </w:rPr>
        <w:br/>
        <w:t xml:space="preserve">• Anhörig eller närstående till person som har </w:t>
      </w:r>
      <w:proofErr w:type="spellStart"/>
      <w:r w:rsidRPr="00930986">
        <w:rPr>
          <w:rFonts w:cs="Times New Roman"/>
          <w:color w:val="000000"/>
          <w:sz w:val="20"/>
          <w:szCs w:val="20"/>
        </w:rPr>
        <w:t>suiciderat</w:t>
      </w:r>
      <w:proofErr w:type="spellEnd"/>
      <w:r w:rsidRPr="00930986">
        <w:rPr>
          <w:rFonts w:cs="Times New Roman"/>
          <w:color w:val="000000"/>
          <w:sz w:val="20"/>
          <w:szCs w:val="20"/>
        </w:rPr>
        <w:t>/gjort suicidförsök, eller exponering för suicid på annat sätt</w:t>
      </w:r>
      <w:r w:rsidRPr="00930986">
        <w:rPr>
          <w:rFonts w:cs="Times New Roman"/>
          <w:color w:val="000000"/>
          <w:sz w:val="20"/>
          <w:szCs w:val="20"/>
        </w:rPr>
        <w:br/>
        <w:t>• Personlighetsdrag: introversion, hopplöshet, aversion mot förluster, impulsivitet, aggression, ängslighet</w:t>
      </w:r>
      <w:r w:rsidRPr="00930986">
        <w:rPr>
          <w:rFonts w:cs="Times New Roman"/>
          <w:color w:val="000000"/>
          <w:sz w:val="20"/>
          <w:szCs w:val="20"/>
        </w:rPr>
        <w:br/>
        <w:t>• Dålig problemlösningsförmåga</w:t>
      </w:r>
      <w:r w:rsidRPr="00930986">
        <w:rPr>
          <w:rFonts w:cs="Times New Roman"/>
          <w:color w:val="000000"/>
          <w:sz w:val="20"/>
          <w:szCs w:val="20"/>
        </w:rPr>
        <w:br/>
        <w:t>• Förlust (jobb/dödsfall/brutna relationer/pengar etc.), sorg, ofrivillig ensamhet, abort</w:t>
      </w:r>
      <w:r w:rsidRPr="00930986">
        <w:rPr>
          <w:rFonts w:cs="Times New Roman"/>
          <w:color w:val="000000"/>
          <w:sz w:val="20"/>
          <w:szCs w:val="20"/>
        </w:rPr>
        <w:br/>
        <w:t>• Socioekonomisk status (fattigdom/låg utbildningsnivå/arbetslöshet)</w:t>
      </w:r>
      <w:r w:rsidRPr="00930986">
        <w:rPr>
          <w:rFonts w:cs="Times New Roman"/>
          <w:color w:val="000000"/>
          <w:sz w:val="20"/>
          <w:szCs w:val="20"/>
        </w:rPr>
        <w:br/>
        <w:t>• Social isolering/ensamhet</w:t>
      </w:r>
      <w:r w:rsidRPr="00930986">
        <w:rPr>
          <w:rFonts w:cs="Times New Roman"/>
          <w:color w:val="000000"/>
          <w:sz w:val="20"/>
          <w:szCs w:val="20"/>
        </w:rPr>
        <w:br/>
        <w:t>• Erfarenhet av krig/väpnad konflikt/katastrof</w:t>
      </w:r>
      <w:r w:rsidRPr="00930986">
        <w:rPr>
          <w:rFonts w:cs="Times New Roman"/>
          <w:color w:val="000000"/>
          <w:sz w:val="20"/>
          <w:szCs w:val="20"/>
        </w:rPr>
        <w:br/>
        <w:t>• Migration/Asylprocess (</w:t>
      </w:r>
      <w:proofErr w:type="spellStart"/>
      <w:r w:rsidRPr="00930986">
        <w:rPr>
          <w:rFonts w:cs="Times New Roman"/>
          <w:color w:val="000000"/>
          <w:sz w:val="20"/>
          <w:szCs w:val="20"/>
        </w:rPr>
        <w:t>stressorer</w:t>
      </w:r>
      <w:proofErr w:type="spellEnd"/>
      <w:r w:rsidRPr="00930986">
        <w:rPr>
          <w:rFonts w:cs="Times New Roman"/>
          <w:color w:val="000000"/>
          <w:sz w:val="20"/>
          <w:szCs w:val="20"/>
        </w:rPr>
        <w:t xml:space="preserve"> i samband med acklimatisering men också erfarenhet av krig/vapenkonflikt/katastrof)</w:t>
      </w:r>
      <w:r w:rsidRPr="00930986">
        <w:rPr>
          <w:rFonts w:cs="Times New Roman"/>
          <w:color w:val="000000"/>
          <w:sz w:val="20"/>
          <w:szCs w:val="20"/>
        </w:rPr>
        <w:br/>
      </w:r>
      <w:r w:rsidRPr="00930986">
        <w:rPr>
          <w:rFonts w:cs="Times New Roman"/>
          <w:color w:val="000000"/>
          <w:sz w:val="20"/>
          <w:szCs w:val="20"/>
        </w:rPr>
        <w:lastRenderedPageBreak/>
        <w:t>• Diskriminering/kränkande särbehandling/trauma/våld/sexuella övergrepp/våld i nära relationer</w:t>
      </w:r>
      <w:r w:rsidRPr="00930986">
        <w:rPr>
          <w:rFonts w:cs="Times New Roman"/>
          <w:color w:val="000000"/>
          <w:sz w:val="20"/>
          <w:szCs w:val="20"/>
        </w:rPr>
        <w:br/>
        <w:t>• Dålig sömn (subklinisk nivå)</w:t>
      </w:r>
      <w:r w:rsidRPr="00930986">
        <w:rPr>
          <w:rFonts w:cs="Times New Roman"/>
          <w:color w:val="000000"/>
          <w:sz w:val="20"/>
          <w:szCs w:val="20"/>
        </w:rPr>
        <w:br/>
        <w:t>• Intoxikationsinriktad alkoholkonsumtion (som t.ex. vid nyårsfirande)</w:t>
      </w:r>
      <w:r w:rsidRPr="00930986">
        <w:rPr>
          <w:rFonts w:cs="Times New Roman"/>
          <w:color w:val="000000"/>
          <w:sz w:val="20"/>
          <w:szCs w:val="20"/>
        </w:rPr>
        <w:br/>
        <w:t>• Existentiell ångest</w:t>
      </w:r>
    </w:p>
    <w:p w14:paraId="329AE751"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xml:space="preserve">Källa: </w:t>
      </w:r>
      <w:hyperlink r:id="rId14" w:history="1">
        <w:r w:rsidRPr="00930986">
          <w:rPr>
            <w:rStyle w:val="Hyperlnk"/>
            <w:rFonts w:cs="Times New Roman"/>
            <w:sz w:val="20"/>
            <w:szCs w:val="20"/>
          </w:rPr>
          <w:t>https://respi.se/om-suicid/</w:t>
        </w:r>
      </w:hyperlink>
      <w:r w:rsidRPr="00930986">
        <w:rPr>
          <w:rFonts w:cs="Times New Roman"/>
          <w:color w:val="000000"/>
          <w:sz w:val="20"/>
          <w:szCs w:val="20"/>
        </w:rPr>
        <w:t xml:space="preserve"> (Karolinska institutet och Region Stockholm) </w:t>
      </w:r>
    </w:p>
    <w:p w14:paraId="7BA8D6E1" w14:textId="77777777" w:rsidR="00930986" w:rsidRPr="00930986" w:rsidRDefault="00930986" w:rsidP="00930986">
      <w:pPr>
        <w:autoSpaceDE w:val="0"/>
        <w:autoSpaceDN w:val="0"/>
        <w:adjustRightInd w:val="0"/>
        <w:spacing w:after="0" w:line="240" w:lineRule="auto"/>
        <w:rPr>
          <w:rFonts w:cs="Times New Roman"/>
          <w:color w:val="000000"/>
          <w:sz w:val="20"/>
          <w:szCs w:val="20"/>
        </w:rPr>
      </w:pPr>
    </w:p>
    <w:p w14:paraId="17486862"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color w:val="000000"/>
          <w:sz w:val="20"/>
          <w:szCs w:val="20"/>
        </w:rPr>
        <w:t xml:space="preserve">Förändringar i beteendet </w:t>
      </w:r>
    </w:p>
    <w:p w14:paraId="4FD927C8"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bCs/>
          <w:color w:val="000000"/>
          <w:sz w:val="20"/>
          <w:szCs w:val="20"/>
        </w:rPr>
        <w:t>”Var all</w:t>
      </w:r>
      <w:r w:rsidRPr="00930986">
        <w:rPr>
          <w:rFonts w:cs="Tahoma"/>
          <w:bCs/>
          <w:color w:val="000000"/>
          <w:sz w:val="20"/>
          <w:szCs w:val="20"/>
        </w:rPr>
        <w:t>ti</w:t>
      </w:r>
      <w:r w:rsidRPr="00930986">
        <w:rPr>
          <w:rFonts w:cs="Times New Roman"/>
          <w:bCs/>
          <w:color w:val="000000"/>
          <w:sz w:val="20"/>
          <w:szCs w:val="20"/>
        </w:rPr>
        <w:t>d uppmärksam på om någon inte längre är sig lik eller får dig att känna dig orolig. Om personen är lynnig, ledsen och tillbakadragen, talar om hopplöshetskänslor, känner sig hjälplös och värdelös, inte längre bryr sig lika mycket om sitt utseende, uttrycker tankar om döden genom teckningar, berättelser, sånger och tar avsked av folk i sin omgivning och/ eller ger bort ägodelar. En del ägnar sig åt riskfyllt och självdestruktivt beteende. Ibland kan en självmordsnära person upplevas som ovanligt lugn av sin omgivning. Var uppmärksam på detta då det kan tyda på ett tyst beslut att fullfölja sin självmordsplan</w:t>
      </w:r>
      <w:r w:rsidRPr="00930986">
        <w:rPr>
          <w:rFonts w:cs="Times New Roman"/>
          <w:color w:val="000000"/>
          <w:sz w:val="20"/>
          <w:szCs w:val="20"/>
        </w:rPr>
        <w:t xml:space="preserve">” (Källa Karolinska institutet). </w:t>
      </w:r>
    </w:p>
    <w:p w14:paraId="58D7F5A0" w14:textId="77777777" w:rsidR="00930986" w:rsidRDefault="00930986" w:rsidP="00C974EB">
      <w:pPr>
        <w:pStyle w:val="Liststycke"/>
        <w:autoSpaceDE w:val="0"/>
        <w:autoSpaceDN w:val="0"/>
        <w:adjustRightInd w:val="0"/>
        <w:spacing w:after="0" w:line="240" w:lineRule="auto"/>
        <w:rPr>
          <w:rFonts w:cs="Times New Roman"/>
          <w:color w:val="000000"/>
          <w:sz w:val="20"/>
          <w:szCs w:val="20"/>
        </w:rPr>
      </w:pPr>
    </w:p>
    <w:p w14:paraId="6FF6F063" w14:textId="77777777" w:rsidR="00930986" w:rsidRDefault="00930986">
      <w:pPr>
        <w:spacing w:line="259" w:lineRule="auto"/>
        <w:rPr>
          <w:rFonts w:cs="Times New Roman"/>
          <w:color w:val="000000"/>
          <w:sz w:val="20"/>
          <w:szCs w:val="20"/>
        </w:rPr>
      </w:pPr>
      <w:r>
        <w:rPr>
          <w:rFonts w:cs="Times New Roman"/>
          <w:color w:val="000000"/>
          <w:sz w:val="20"/>
          <w:szCs w:val="20"/>
        </w:rPr>
        <w:br w:type="page"/>
      </w:r>
    </w:p>
    <w:p w14:paraId="6F70EA11" w14:textId="77777777" w:rsidR="00930986" w:rsidRPr="00930986" w:rsidRDefault="00930986" w:rsidP="00930986">
      <w:pPr>
        <w:pStyle w:val="Rubrik3"/>
        <w:rPr>
          <w:rFonts w:ascii="Lora" w:hAnsi="Lora"/>
        </w:rPr>
      </w:pPr>
      <w:r>
        <w:lastRenderedPageBreak/>
        <w:t xml:space="preserve">Bilaga 2: Exempel på hjälpmedel </w:t>
      </w:r>
    </w:p>
    <w:p w14:paraId="59D081CA" w14:textId="77777777" w:rsidR="00930986" w:rsidRPr="00930986" w:rsidRDefault="00930986" w:rsidP="00930986">
      <w:pPr>
        <w:spacing w:after="300" w:line="240" w:lineRule="auto"/>
        <w:rPr>
          <w:rStyle w:val="Hyperlnk"/>
          <w:sz w:val="20"/>
          <w:szCs w:val="20"/>
        </w:rPr>
      </w:pPr>
      <w:r w:rsidRPr="00930986">
        <w:rPr>
          <w:rFonts w:eastAsia="Times New Roman" w:cs="Arial"/>
          <w:color w:val="353535"/>
          <w:sz w:val="20"/>
          <w:szCs w:val="20"/>
          <w:lang w:eastAsia="sv-SE"/>
        </w:rPr>
        <w:t xml:space="preserve">Det här är exempel på hjälplinjer och stödorganisationer. </w:t>
      </w:r>
      <w:r w:rsidRPr="00930986">
        <w:rPr>
          <w:sz w:val="20"/>
          <w:szCs w:val="20"/>
        </w:rPr>
        <w:t xml:space="preserve">På 1177 finns uppdaterad information </w:t>
      </w:r>
      <w:hyperlink r:id="rId15" w:history="1">
        <w:r w:rsidRPr="00930986">
          <w:rPr>
            <w:rStyle w:val="Hyperlnk"/>
            <w:color w:val="000000" w:themeColor="text1"/>
            <w:sz w:val="20"/>
            <w:szCs w:val="20"/>
            <w:bdr w:val="none" w:sz="0" w:space="0" w:color="auto" w:frame="1"/>
          </w:rPr>
          <w:t>Mer information om olika stödlinjer.</w:t>
        </w:r>
      </w:hyperlink>
      <w:r w:rsidRPr="00930986">
        <w:rPr>
          <w:rStyle w:val="Hyperlnk"/>
          <w:color w:val="000000" w:themeColor="text1"/>
          <w:sz w:val="20"/>
          <w:szCs w:val="20"/>
          <w:bdr w:val="none" w:sz="0" w:space="0" w:color="auto" w:frame="1"/>
        </w:rPr>
        <w:t xml:space="preserve"> </w:t>
      </w:r>
    </w:p>
    <w:p w14:paraId="2F1006B7" w14:textId="278F94E6" w:rsidR="00930986" w:rsidRDefault="00930986" w:rsidP="00930986">
      <w:pPr>
        <w:spacing w:after="300" w:line="240" w:lineRule="auto"/>
        <w:rPr>
          <w:rFonts w:eastAsia="Times New Roman" w:cs="Arial"/>
          <w:color w:val="353535"/>
          <w:sz w:val="20"/>
          <w:szCs w:val="20"/>
          <w:lang w:eastAsia="sv-SE"/>
        </w:rPr>
      </w:pPr>
      <w:r w:rsidRPr="00930986">
        <w:rPr>
          <w:rFonts w:eastAsia="Times New Roman" w:cs="Arial"/>
          <w:caps/>
          <w:color w:val="353535"/>
          <w:sz w:val="20"/>
          <w:szCs w:val="20"/>
          <w:lang w:eastAsia="sv-SE"/>
        </w:rPr>
        <w:t>Självmordslinjen - Mind</w:t>
      </w:r>
      <w:r w:rsidRPr="00930986">
        <w:rPr>
          <w:rFonts w:eastAsia="Times New Roman" w:cs="Arial"/>
          <w:color w:val="353535"/>
          <w:sz w:val="20"/>
          <w:szCs w:val="20"/>
          <w:lang w:eastAsia="sv-SE"/>
        </w:rPr>
        <w:br/>
        <w:t xml:space="preserve">Telefon: </w:t>
      </w:r>
      <w:proofErr w:type="gramStart"/>
      <w:r w:rsidRPr="00930986">
        <w:rPr>
          <w:rFonts w:eastAsia="Times New Roman" w:cs="Arial"/>
          <w:color w:val="353535"/>
          <w:sz w:val="20"/>
          <w:szCs w:val="20"/>
          <w:lang w:eastAsia="sv-SE"/>
        </w:rPr>
        <w:t>90101</w:t>
      </w:r>
      <w:proofErr w:type="gramEnd"/>
      <w:r w:rsidRPr="00930986">
        <w:rPr>
          <w:rFonts w:eastAsia="Times New Roman" w:cs="Arial"/>
          <w:color w:val="353535"/>
          <w:sz w:val="20"/>
          <w:szCs w:val="20"/>
          <w:lang w:eastAsia="sv-SE"/>
        </w:rPr>
        <w:t xml:space="preserve"> dygnet runt</w:t>
      </w:r>
      <w:r w:rsidRPr="00930986">
        <w:rPr>
          <w:rFonts w:eastAsia="Times New Roman" w:cs="Arial"/>
          <w:color w:val="353535"/>
          <w:sz w:val="20"/>
          <w:szCs w:val="20"/>
          <w:lang w:eastAsia="sv-SE"/>
        </w:rPr>
        <w:br/>
        <w:t>Chatten nås via mind.se</w:t>
      </w:r>
    </w:p>
    <w:p w14:paraId="78806CD7" w14:textId="77777777" w:rsidR="00732834" w:rsidRPr="00732834" w:rsidRDefault="00732834" w:rsidP="00904829">
      <w:pPr>
        <w:spacing w:after="0" w:line="240" w:lineRule="auto"/>
        <w:rPr>
          <w:rFonts w:eastAsia="Times New Roman" w:cs="Arial"/>
          <w:caps/>
          <w:color w:val="353535"/>
          <w:sz w:val="20"/>
          <w:szCs w:val="20"/>
          <w:lang w:eastAsia="sv-SE"/>
        </w:rPr>
      </w:pPr>
      <w:r w:rsidRPr="00732834">
        <w:rPr>
          <w:rFonts w:eastAsia="Times New Roman" w:cs="Arial"/>
          <w:caps/>
          <w:color w:val="353535"/>
          <w:sz w:val="20"/>
          <w:szCs w:val="20"/>
          <w:lang w:eastAsia="sv-SE"/>
        </w:rPr>
        <w:t>ÄLDRELINJEN</w:t>
      </w:r>
    </w:p>
    <w:p w14:paraId="71DC7714" w14:textId="77777777" w:rsidR="00732834" w:rsidRDefault="00732834" w:rsidP="00904829">
      <w:pPr>
        <w:spacing w:after="0" w:line="240" w:lineRule="auto"/>
        <w:rPr>
          <w:rFonts w:eastAsia="Times New Roman" w:cs="Arial"/>
          <w:color w:val="353535"/>
          <w:sz w:val="20"/>
          <w:szCs w:val="20"/>
          <w:lang w:eastAsia="sv-SE"/>
        </w:rPr>
      </w:pPr>
      <w:r w:rsidRPr="00930986">
        <w:rPr>
          <w:rFonts w:eastAsia="Times New Roman" w:cs="Arial"/>
          <w:color w:val="353535"/>
          <w:sz w:val="20"/>
          <w:szCs w:val="20"/>
          <w:lang w:eastAsia="sv-SE"/>
        </w:rPr>
        <w:t xml:space="preserve">Föreningen </w:t>
      </w:r>
      <w:proofErr w:type="spellStart"/>
      <w:r w:rsidRPr="00930986">
        <w:rPr>
          <w:rFonts w:eastAsia="Times New Roman" w:cs="Arial"/>
          <w:color w:val="353535"/>
          <w:sz w:val="20"/>
          <w:szCs w:val="20"/>
          <w:lang w:eastAsia="sv-SE"/>
        </w:rPr>
        <w:t>Minds</w:t>
      </w:r>
      <w:proofErr w:type="spellEnd"/>
      <w:r w:rsidRPr="00930986">
        <w:rPr>
          <w:rFonts w:eastAsia="Times New Roman" w:cs="Cambria"/>
          <w:color w:val="353535"/>
          <w:sz w:val="20"/>
          <w:szCs w:val="20"/>
          <w:lang w:eastAsia="sv-SE"/>
        </w:rPr>
        <w:t> </w:t>
      </w:r>
      <w:r w:rsidRPr="00930986">
        <w:rPr>
          <w:rFonts w:eastAsia="Times New Roman" w:cs="Arial"/>
          <w:color w:val="353535"/>
          <w:sz w:val="20"/>
          <w:szCs w:val="20"/>
          <w:lang w:eastAsia="sv-SE"/>
        </w:rPr>
        <w:t xml:space="preserve">stödtelefon för dig som är äldre och mår psykiskt dåligt. </w:t>
      </w:r>
      <w:proofErr w:type="spellStart"/>
      <w:r w:rsidRPr="00930986">
        <w:rPr>
          <w:rFonts w:eastAsia="Times New Roman" w:cs="Arial"/>
          <w:color w:val="353535"/>
          <w:sz w:val="20"/>
          <w:szCs w:val="20"/>
          <w:lang w:eastAsia="sv-SE"/>
        </w:rPr>
        <w:t>Äldrelinjen</w:t>
      </w:r>
      <w:proofErr w:type="spellEnd"/>
      <w:r w:rsidRPr="00930986">
        <w:rPr>
          <w:rFonts w:eastAsia="Times New Roman" w:cs="Arial"/>
          <w:color w:val="353535"/>
          <w:sz w:val="20"/>
          <w:szCs w:val="20"/>
          <w:lang w:eastAsia="sv-SE"/>
        </w:rPr>
        <w:t xml:space="preserve"> bemannas av utbildade volontärer som har erfarenhet av att ge medmänskligt stöd på telefon.</w:t>
      </w:r>
      <w:r>
        <w:rPr>
          <w:rFonts w:eastAsia="Times New Roman" w:cs="Arial"/>
          <w:color w:val="353535"/>
          <w:sz w:val="20"/>
          <w:szCs w:val="20"/>
          <w:lang w:eastAsia="sv-SE"/>
        </w:rPr>
        <w:t xml:space="preserve"> </w:t>
      </w:r>
    </w:p>
    <w:p w14:paraId="31D12796" w14:textId="77777777" w:rsidR="00732834" w:rsidRPr="00930986" w:rsidRDefault="00732834" w:rsidP="00904829">
      <w:pPr>
        <w:spacing w:after="0" w:line="240" w:lineRule="auto"/>
        <w:rPr>
          <w:rFonts w:eastAsia="Times New Roman" w:cs="Arial"/>
          <w:color w:val="353535"/>
          <w:sz w:val="20"/>
          <w:szCs w:val="20"/>
          <w:lang w:eastAsia="sv-SE"/>
        </w:rPr>
      </w:pPr>
      <w:r w:rsidRPr="00930986">
        <w:rPr>
          <w:rFonts w:eastAsia="Times New Roman" w:cs="Arial"/>
          <w:color w:val="353535"/>
          <w:sz w:val="20"/>
          <w:szCs w:val="20"/>
          <w:lang w:eastAsia="sv-SE"/>
        </w:rPr>
        <w:t>Vardagar 8.00-19.00 och helger 10.00-16.00</w:t>
      </w:r>
    </w:p>
    <w:p w14:paraId="3FE87FEE" w14:textId="77777777" w:rsidR="00732834" w:rsidRDefault="00732834" w:rsidP="00732834">
      <w:pPr>
        <w:spacing w:after="300" w:line="240" w:lineRule="auto"/>
        <w:rPr>
          <w:rFonts w:eastAsia="Times New Roman" w:cs="Arial"/>
          <w:color w:val="353535"/>
          <w:sz w:val="20"/>
          <w:szCs w:val="20"/>
          <w:lang w:eastAsia="sv-SE"/>
        </w:rPr>
      </w:pPr>
      <w:r w:rsidRPr="00930986">
        <w:rPr>
          <w:rFonts w:eastAsia="Times New Roman" w:cs="Arial"/>
          <w:color w:val="353535"/>
          <w:sz w:val="20"/>
          <w:szCs w:val="20"/>
          <w:lang w:eastAsia="sv-SE"/>
        </w:rPr>
        <w:t xml:space="preserve">Telefon: 020-22 22 33 </w:t>
      </w:r>
    </w:p>
    <w:p w14:paraId="2D6AE79F" w14:textId="77777777" w:rsidR="00732834" w:rsidRDefault="00C81917" w:rsidP="00C81917">
      <w:pPr>
        <w:spacing w:after="300" w:line="240" w:lineRule="auto"/>
        <w:rPr>
          <w:rFonts w:eastAsia="Times New Roman" w:cs="Arial"/>
          <w:color w:val="353535"/>
          <w:sz w:val="20"/>
          <w:szCs w:val="20"/>
          <w:lang w:eastAsia="sv-SE"/>
        </w:rPr>
      </w:pPr>
      <w:r w:rsidRPr="00930986">
        <w:rPr>
          <w:rFonts w:eastAsia="Times New Roman" w:cs="Arial"/>
          <w:caps/>
          <w:color w:val="353535"/>
          <w:sz w:val="20"/>
          <w:szCs w:val="20"/>
          <w:lang w:eastAsia="sv-SE"/>
        </w:rPr>
        <w:t>SPES</w:t>
      </w:r>
      <w:r w:rsidRPr="00930986">
        <w:rPr>
          <w:rFonts w:eastAsia="Times New Roman" w:cs="Arial"/>
          <w:color w:val="353535"/>
          <w:sz w:val="20"/>
          <w:szCs w:val="20"/>
          <w:lang w:eastAsia="sv-SE"/>
        </w:rPr>
        <w:br/>
        <w:t xml:space="preserve">För dig som är anhörig till någon som har tagit sitt liv. </w:t>
      </w:r>
      <w:r w:rsidRPr="00930986">
        <w:rPr>
          <w:rFonts w:eastAsia="Times New Roman" w:cs="Arial"/>
          <w:color w:val="353535"/>
          <w:sz w:val="20"/>
          <w:szCs w:val="20"/>
          <w:lang w:eastAsia="sv-SE"/>
        </w:rPr>
        <w:br/>
        <w:t>Telefonjour</w:t>
      </w:r>
      <w:r>
        <w:rPr>
          <w:rFonts w:eastAsia="Times New Roman" w:cs="Arial"/>
          <w:color w:val="353535"/>
          <w:sz w:val="20"/>
          <w:szCs w:val="20"/>
          <w:lang w:eastAsia="sv-SE"/>
        </w:rPr>
        <w:t xml:space="preserve"> 020-18 18 00</w:t>
      </w:r>
      <w:r w:rsidRPr="00930986">
        <w:rPr>
          <w:rFonts w:eastAsia="Times New Roman" w:cs="Arial"/>
          <w:color w:val="353535"/>
          <w:sz w:val="20"/>
          <w:szCs w:val="20"/>
          <w:lang w:eastAsia="sv-SE"/>
        </w:rPr>
        <w:t xml:space="preserve"> varje kväll mellan klockan 19.00-22.00.</w:t>
      </w:r>
    </w:p>
    <w:p w14:paraId="711D31FE" w14:textId="7ECA77C2" w:rsidR="00D03139" w:rsidRDefault="00813021" w:rsidP="00930986">
      <w:pPr>
        <w:spacing w:after="120" w:line="240" w:lineRule="auto"/>
        <w:rPr>
          <w:rFonts w:eastAsia="Times New Roman" w:cs="Arial"/>
          <w:color w:val="353535"/>
          <w:sz w:val="20"/>
          <w:szCs w:val="20"/>
          <w:lang w:eastAsia="sv-SE"/>
        </w:rPr>
      </w:pPr>
      <w:r>
        <w:rPr>
          <w:rFonts w:eastAsia="Times New Roman" w:cs="Arial"/>
          <w:color w:val="353535"/>
          <w:sz w:val="20"/>
          <w:szCs w:val="20"/>
          <w:lang w:eastAsia="sv-SE"/>
        </w:rPr>
        <w:t>ANHÖRIGLINJEN</w:t>
      </w:r>
    </w:p>
    <w:p w14:paraId="38614271" w14:textId="7366E032" w:rsidR="00813021" w:rsidRPr="00930986" w:rsidRDefault="00813021" w:rsidP="00C81917">
      <w:pPr>
        <w:spacing w:after="300" w:line="240" w:lineRule="auto"/>
        <w:rPr>
          <w:rFonts w:eastAsia="Times New Roman" w:cs="Arial"/>
          <w:color w:val="353535"/>
          <w:sz w:val="20"/>
          <w:szCs w:val="20"/>
          <w:lang w:eastAsia="sv-SE"/>
        </w:rPr>
      </w:pPr>
      <w:r>
        <w:rPr>
          <w:rFonts w:eastAsia="Times New Roman" w:cs="Arial"/>
          <w:color w:val="353535"/>
          <w:sz w:val="20"/>
          <w:szCs w:val="20"/>
          <w:lang w:eastAsia="sv-SE"/>
        </w:rPr>
        <w:t>Nationell stödtelefon som drivs av Anhörigas riksförbund. Telefon 0200-23 95 00</w:t>
      </w:r>
    </w:p>
    <w:p w14:paraId="6F280650" w14:textId="77777777" w:rsidR="00930986" w:rsidRPr="00930986" w:rsidRDefault="00930986" w:rsidP="00930986">
      <w:pPr>
        <w:spacing w:after="300" w:line="240" w:lineRule="auto"/>
        <w:rPr>
          <w:rFonts w:eastAsia="Times New Roman" w:cs="Arial"/>
          <w:color w:val="353535"/>
          <w:sz w:val="20"/>
          <w:szCs w:val="20"/>
          <w:lang w:eastAsia="sv-SE"/>
        </w:rPr>
      </w:pPr>
      <w:r w:rsidRPr="00930986">
        <w:rPr>
          <w:rFonts w:eastAsia="Times New Roman" w:cs="Arial"/>
          <w:caps/>
          <w:color w:val="353535"/>
          <w:sz w:val="20"/>
          <w:szCs w:val="20"/>
          <w:lang w:eastAsia="sv-SE"/>
        </w:rPr>
        <w:t>Jourhavande Medmänniska</w:t>
      </w:r>
      <w:r w:rsidRPr="00930986">
        <w:rPr>
          <w:rFonts w:eastAsia="Times New Roman" w:cs="Arial"/>
          <w:color w:val="353535"/>
          <w:sz w:val="20"/>
          <w:szCs w:val="20"/>
          <w:lang w:eastAsia="sv-SE"/>
        </w:rPr>
        <w:br/>
        <w:t>Telefonjour alla dagar klockan 21.00-06.00</w:t>
      </w:r>
      <w:r w:rsidRPr="00930986">
        <w:rPr>
          <w:rFonts w:eastAsia="Times New Roman" w:cs="Arial"/>
          <w:color w:val="353535"/>
          <w:sz w:val="20"/>
          <w:szCs w:val="20"/>
          <w:lang w:eastAsia="sv-SE"/>
        </w:rPr>
        <w:br/>
        <w:t>Telefon: 08-702 16 80</w:t>
      </w:r>
    </w:p>
    <w:p w14:paraId="6D8727F7" w14:textId="77777777" w:rsidR="00930986" w:rsidRPr="00930986" w:rsidRDefault="00930986" w:rsidP="00930986">
      <w:pPr>
        <w:spacing w:after="300" w:line="240" w:lineRule="auto"/>
        <w:rPr>
          <w:rFonts w:eastAsia="Times New Roman" w:cs="Arial"/>
          <w:color w:val="353535"/>
          <w:sz w:val="20"/>
          <w:szCs w:val="20"/>
          <w:lang w:eastAsia="sv-SE"/>
        </w:rPr>
      </w:pPr>
      <w:r w:rsidRPr="00930986">
        <w:rPr>
          <w:rFonts w:eastAsia="Times New Roman" w:cs="Arial"/>
          <w:caps/>
          <w:color w:val="353535"/>
          <w:sz w:val="20"/>
          <w:szCs w:val="20"/>
          <w:lang w:eastAsia="sv-SE"/>
        </w:rPr>
        <w:t>Jourhavande präst</w:t>
      </w:r>
      <w:r w:rsidRPr="00930986">
        <w:rPr>
          <w:rFonts w:eastAsia="Times New Roman" w:cs="Arial"/>
          <w:color w:val="353535"/>
          <w:sz w:val="20"/>
          <w:szCs w:val="20"/>
          <w:lang w:eastAsia="sv-SE"/>
        </w:rPr>
        <w:br/>
        <w:t>Telefonstöd, via 112: Alla dagar, klockan 21.00-06.00.</w:t>
      </w:r>
    </w:p>
    <w:p w14:paraId="75152723" w14:textId="77777777" w:rsidR="00930986" w:rsidRPr="00930986" w:rsidRDefault="00930986" w:rsidP="00930986">
      <w:pPr>
        <w:spacing w:after="300" w:line="240" w:lineRule="auto"/>
        <w:rPr>
          <w:color w:val="000000"/>
          <w:sz w:val="20"/>
          <w:szCs w:val="20"/>
        </w:rPr>
      </w:pPr>
      <w:r w:rsidRPr="00930986">
        <w:rPr>
          <w:rFonts w:eastAsia="Times New Roman" w:cs="Arial"/>
          <w:color w:val="353535"/>
          <w:sz w:val="20"/>
          <w:szCs w:val="20"/>
          <w:lang w:eastAsia="sv-SE"/>
        </w:rPr>
        <w:t xml:space="preserve">Chatta med jourhavande präst, alla kvällar 20.00-24.00 </w:t>
      </w:r>
      <w:r w:rsidRPr="00930986">
        <w:rPr>
          <w:rFonts w:eastAsia="Times New Roman" w:cs="Arial"/>
          <w:color w:val="353535"/>
          <w:sz w:val="20"/>
          <w:szCs w:val="20"/>
          <w:lang w:eastAsia="sv-SE"/>
        </w:rPr>
        <w:br/>
      </w:r>
      <w:hyperlink r:id="rId16" w:history="1">
        <w:r w:rsidRPr="00930986">
          <w:rPr>
            <w:rStyle w:val="Hyperlnk"/>
            <w:color w:val="000000" w:themeColor="text1"/>
            <w:sz w:val="20"/>
            <w:szCs w:val="20"/>
            <w:bdr w:val="none" w:sz="0" w:space="0" w:color="auto" w:frame="1"/>
          </w:rPr>
          <w:t>https://www.svenskakyrkan.se/jourhavandeprast/chatta</w:t>
        </w:r>
      </w:hyperlink>
    </w:p>
    <w:p w14:paraId="478B6605" w14:textId="77777777" w:rsidR="00C974EB" w:rsidRDefault="00C974EB" w:rsidP="00C974EB">
      <w:pPr>
        <w:rPr>
          <w:sz w:val="20"/>
          <w:szCs w:val="20"/>
        </w:rPr>
      </w:pPr>
    </w:p>
    <w:p w14:paraId="49D5B4D8" w14:textId="77777777" w:rsidR="00930986" w:rsidRDefault="00930986">
      <w:pPr>
        <w:spacing w:line="259" w:lineRule="auto"/>
        <w:rPr>
          <w:sz w:val="20"/>
          <w:szCs w:val="20"/>
        </w:rPr>
      </w:pPr>
      <w:r>
        <w:rPr>
          <w:sz w:val="20"/>
          <w:szCs w:val="20"/>
        </w:rPr>
        <w:br w:type="page"/>
      </w:r>
    </w:p>
    <w:p w14:paraId="268792F2" w14:textId="40FE2581" w:rsidR="00930986" w:rsidRDefault="00930986" w:rsidP="00930986">
      <w:pPr>
        <w:pStyle w:val="Rubrik3"/>
        <w:rPr>
          <w:sz w:val="20"/>
          <w:szCs w:val="20"/>
        </w:rPr>
      </w:pPr>
      <w:r w:rsidRPr="00930986">
        <w:lastRenderedPageBreak/>
        <w:t xml:space="preserve">Bilaga </w:t>
      </w:r>
      <w:r>
        <w:t>3</w:t>
      </w:r>
      <w:r w:rsidRPr="00930986">
        <w:t xml:space="preserve">: </w:t>
      </w:r>
      <w:r w:rsidR="000F4427">
        <w:t>Begrepp och definitioner</w:t>
      </w:r>
      <w:r w:rsidRPr="00930986">
        <w:t xml:space="preserve"> </w:t>
      </w:r>
    </w:p>
    <w:p w14:paraId="3A1D048A"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b/>
          <w:bCs/>
          <w:color w:val="000000"/>
          <w:sz w:val="20"/>
          <w:szCs w:val="20"/>
        </w:rPr>
        <w:t xml:space="preserve">Suicid </w:t>
      </w:r>
      <w:r w:rsidRPr="00930986">
        <w:rPr>
          <w:rFonts w:cs="Times New Roman"/>
          <w:color w:val="000000"/>
          <w:sz w:val="20"/>
          <w:szCs w:val="20"/>
        </w:rPr>
        <w:t xml:space="preserve">är en medveten, uppsåtlig och självskadande handling som leder till döden. </w:t>
      </w:r>
    </w:p>
    <w:p w14:paraId="0643E592" w14:textId="77777777" w:rsidR="00930986" w:rsidRPr="00930986" w:rsidRDefault="00930986" w:rsidP="00930986">
      <w:pPr>
        <w:autoSpaceDE w:val="0"/>
        <w:autoSpaceDN w:val="0"/>
        <w:adjustRightInd w:val="0"/>
        <w:spacing w:after="0" w:line="240" w:lineRule="auto"/>
        <w:rPr>
          <w:rFonts w:cs="Times New Roman"/>
          <w:color w:val="000000"/>
          <w:sz w:val="20"/>
          <w:szCs w:val="20"/>
        </w:rPr>
      </w:pPr>
    </w:p>
    <w:p w14:paraId="75CAD7CB"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b/>
          <w:bCs/>
          <w:color w:val="000000"/>
          <w:sz w:val="20"/>
          <w:szCs w:val="20"/>
        </w:rPr>
        <w:t xml:space="preserve">Suicidförsök </w:t>
      </w:r>
      <w:r w:rsidRPr="00930986">
        <w:rPr>
          <w:rFonts w:cs="Times New Roman"/>
          <w:color w:val="000000"/>
          <w:sz w:val="20"/>
          <w:szCs w:val="20"/>
        </w:rPr>
        <w:t xml:space="preserve">är en livshotande eller skenbart livshotande handling där den som utför handlingen tror att man kan dö.   </w:t>
      </w:r>
    </w:p>
    <w:p w14:paraId="01C58B13" w14:textId="77777777" w:rsidR="00930986" w:rsidRPr="00930986" w:rsidRDefault="00930986" w:rsidP="00930986">
      <w:pPr>
        <w:autoSpaceDE w:val="0"/>
        <w:autoSpaceDN w:val="0"/>
        <w:adjustRightInd w:val="0"/>
        <w:spacing w:after="0" w:line="240" w:lineRule="auto"/>
        <w:rPr>
          <w:rFonts w:cs="Times New Roman"/>
          <w:color w:val="000000"/>
          <w:sz w:val="20"/>
          <w:szCs w:val="20"/>
        </w:rPr>
      </w:pPr>
    </w:p>
    <w:p w14:paraId="127502FD" w14:textId="77777777" w:rsidR="00930986" w:rsidRPr="00930986" w:rsidRDefault="00930986" w:rsidP="00930986">
      <w:pPr>
        <w:autoSpaceDE w:val="0"/>
        <w:autoSpaceDN w:val="0"/>
        <w:adjustRightInd w:val="0"/>
        <w:spacing w:after="0" w:line="240" w:lineRule="auto"/>
        <w:rPr>
          <w:rFonts w:cs="Times New Roman"/>
          <w:color w:val="000000"/>
          <w:sz w:val="20"/>
          <w:szCs w:val="20"/>
        </w:rPr>
      </w:pPr>
      <w:r w:rsidRPr="00930986">
        <w:rPr>
          <w:rFonts w:cs="Times New Roman"/>
          <w:b/>
          <w:bCs/>
          <w:color w:val="000000"/>
          <w:sz w:val="20"/>
          <w:szCs w:val="20"/>
        </w:rPr>
        <w:t xml:space="preserve">Suicidnära </w:t>
      </w:r>
      <w:r w:rsidRPr="00930986">
        <w:rPr>
          <w:rFonts w:cs="Times New Roman"/>
          <w:color w:val="000000"/>
          <w:sz w:val="20"/>
          <w:szCs w:val="20"/>
        </w:rPr>
        <w:t xml:space="preserve">är ett begrepp som används för att beskriva personer som: </w:t>
      </w:r>
    </w:p>
    <w:p w14:paraId="2E006866" w14:textId="77777777" w:rsidR="00930986" w:rsidRPr="00930986" w:rsidRDefault="00930986" w:rsidP="00930986">
      <w:pPr>
        <w:pStyle w:val="Liststycke"/>
        <w:numPr>
          <w:ilvl w:val="0"/>
          <w:numId w:val="11"/>
        </w:numPr>
        <w:autoSpaceDE w:val="0"/>
        <w:autoSpaceDN w:val="0"/>
        <w:adjustRightInd w:val="0"/>
        <w:spacing w:after="47" w:line="240" w:lineRule="auto"/>
        <w:rPr>
          <w:rFonts w:cs="Times New Roman"/>
          <w:color w:val="000000"/>
          <w:sz w:val="20"/>
          <w:szCs w:val="20"/>
        </w:rPr>
      </w:pPr>
      <w:r w:rsidRPr="00930986">
        <w:rPr>
          <w:rFonts w:cs="Times New Roman"/>
          <w:color w:val="000000"/>
          <w:sz w:val="20"/>
          <w:szCs w:val="20"/>
        </w:rPr>
        <w:t xml:space="preserve">nyligen, det vill säga inom det senaste året, har gjort ett suicidförsök </w:t>
      </w:r>
    </w:p>
    <w:p w14:paraId="60B1DC48" w14:textId="77777777" w:rsidR="00930986" w:rsidRPr="00930986" w:rsidRDefault="00930986" w:rsidP="00930986">
      <w:pPr>
        <w:pStyle w:val="Liststycke"/>
        <w:numPr>
          <w:ilvl w:val="0"/>
          <w:numId w:val="11"/>
        </w:numPr>
        <w:autoSpaceDE w:val="0"/>
        <w:autoSpaceDN w:val="0"/>
        <w:adjustRightInd w:val="0"/>
        <w:spacing w:after="47" w:line="240" w:lineRule="auto"/>
        <w:rPr>
          <w:rFonts w:cs="Times New Roman"/>
          <w:color w:val="000000"/>
          <w:sz w:val="20"/>
          <w:szCs w:val="20"/>
        </w:rPr>
      </w:pPr>
      <w:r w:rsidRPr="00930986">
        <w:rPr>
          <w:rFonts w:cs="Times New Roman"/>
          <w:color w:val="000000"/>
          <w:sz w:val="20"/>
          <w:szCs w:val="20"/>
        </w:rPr>
        <w:t xml:space="preserve">har allvarliga suicidtankar och där suicidrisk bedöms föreligga under den närmaste tiden framöver. </w:t>
      </w:r>
    </w:p>
    <w:p w14:paraId="225C9E15" w14:textId="77777777" w:rsidR="00930986" w:rsidRPr="00930986" w:rsidRDefault="00930986" w:rsidP="00930986">
      <w:pPr>
        <w:pStyle w:val="Liststycke"/>
        <w:numPr>
          <w:ilvl w:val="0"/>
          <w:numId w:val="11"/>
        </w:numPr>
        <w:autoSpaceDE w:val="0"/>
        <w:autoSpaceDN w:val="0"/>
        <w:adjustRightInd w:val="0"/>
        <w:spacing w:after="47" w:line="240" w:lineRule="auto"/>
        <w:rPr>
          <w:rFonts w:cs="Times New Roman"/>
          <w:color w:val="000000"/>
          <w:sz w:val="20"/>
          <w:szCs w:val="20"/>
        </w:rPr>
      </w:pPr>
      <w:r w:rsidRPr="00930986">
        <w:rPr>
          <w:rFonts w:cs="Times New Roman"/>
          <w:color w:val="000000"/>
          <w:sz w:val="20"/>
          <w:szCs w:val="20"/>
        </w:rPr>
        <w:t>utan att ha allvarliga suicidtankar, har sådana omständigheter i livet, att de ändå bedöms vara i riskzonen för suicid.</w:t>
      </w:r>
    </w:p>
    <w:p w14:paraId="562962FF" w14:textId="77777777" w:rsidR="00930986" w:rsidRPr="00930986" w:rsidRDefault="00930986" w:rsidP="00930986">
      <w:pPr>
        <w:pStyle w:val="Liststycke"/>
        <w:autoSpaceDE w:val="0"/>
        <w:autoSpaceDN w:val="0"/>
        <w:adjustRightInd w:val="0"/>
        <w:spacing w:after="47" w:line="240" w:lineRule="auto"/>
        <w:rPr>
          <w:rFonts w:cs="Times New Roman"/>
          <w:color w:val="000000"/>
          <w:sz w:val="20"/>
          <w:szCs w:val="20"/>
        </w:rPr>
      </w:pPr>
    </w:p>
    <w:p w14:paraId="0CC7A289" w14:textId="77777777" w:rsidR="00930986" w:rsidRPr="00930986" w:rsidRDefault="00930986" w:rsidP="00930986">
      <w:pPr>
        <w:spacing w:after="300" w:line="240" w:lineRule="auto"/>
        <w:rPr>
          <w:rFonts w:eastAsia="Times New Roman" w:cs="Arial"/>
          <w:bCs/>
          <w:color w:val="353535"/>
          <w:sz w:val="20"/>
          <w:szCs w:val="20"/>
          <w:lang w:eastAsia="sv-SE"/>
        </w:rPr>
      </w:pPr>
      <w:r w:rsidRPr="00930986">
        <w:rPr>
          <w:rFonts w:eastAsia="Times New Roman" w:cs="Arial"/>
          <w:b/>
          <w:color w:val="353535"/>
          <w:sz w:val="20"/>
          <w:szCs w:val="20"/>
          <w:lang w:eastAsia="sv-SE"/>
        </w:rPr>
        <w:t xml:space="preserve">Suicidtankar: </w:t>
      </w:r>
      <w:r w:rsidRPr="00930986">
        <w:rPr>
          <w:rFonts w:eastAsia="Times New Roman" w:cs="Arial"/>
          <w:bCs/>
          <w:color w:val="353535"/>
          <w:sz w:val="20"/>
          <w:szCs w:val="20"/>
          <w:lang w:eastAsia="sv-SE"/>
        </w:rPr>
        <w:t xml:space="preserve">är tankar på att ta sitt eget liv. Tankarna kan variera i svårighetsgrad från en vag önskan att vara död till aktiva suicidplaner med en särskild plan och avsikt.   </w:t>
      </w:r>
    </w:p>
    <w:p w14:paraId="61B329B3" w14:textId="77777777" w:rsidR="00930986" w:rsidRPr="00930986" w:rsidRDefault="00930986" w:rsidP="00930986">
      <w:pPr>
        <w:spacing w:after="300" w:line="240" w:lineRule="auto"/>
        <w:rPr>
          <w:rFonts w:eastAsia="Times New Roman" w:cs="Arial"/>
          <w:bCs/>
          <w:color w:val="353535"/>
          <w:sz w:val="20"/>
          <w:szCs w:val="20"/>
          <w:lang w:eastAsia="sv-SE"/>
        </w:rPr>
      </w:pPr>
      <w:r w:rsidRPr="00930986">
        <w:rPr>
          <w:rFonts w:eastAsia="Times New Roman" w:cs="Arial"/>
          <w:b/>
          <w:color w:val="353535"/>
          <w:sz w:val="20"/>
          <w:szCs w:val="20"/>
          <w:lang w:eastAsia="sv-SE"/>
        </w:rPr>
        <w:t>Självskadebeteende:</w:t>
      </w:r>
      <w:r w:rsidRPr="00930986">
        <w:rPr>
          <w:rFonts w:eastAsia="Times New Roman" w:cs="Arial"/>
          <w:bCs/>
          <w:color w:val="353535"/>
          <w:sz w:val="20"/>
          <w:szCs w:val="20"/>
          <w:lang w:eastAsia="sv-SE"/>
        </w:rPr>
        <w:t xml:space="preserve"> att avsiktligt skada sig själv. Det kan göras både med och utan suicidavsikt. Görs ofta för att bryta outhärdlig anspänning eller överväldigande känslor. </w:t>
      </w:r>
    </w:p>
    <w:p w14:paraId="3153A041" w14:textId="77777777" w:rsidR="00930986" w:rsidRPr="00930986" w:rsidRDefault="00930986" w:rsidP="00930986">
      <w:pPr>
        <w:spacing w:after="300" w:line="240" w:lineRule="auto"/>
        <w:rPr>
          <w:rFonts w:eastAsia="Times New Roman" w:cs="Arial"/>
          <w:bCs/>
          <w:color w:val="353535"/>
          <w:sz w:val="20"/>
          <w:szCs w:val="20"/>
          <w:lang w:eastAsia="sv-SE"/>
        </w:rPr>
      </w:pPr>
      <w:r w:rsidRPr="00930986">
        <w:rPr>
          <w:rFonts w:eastAsia="Times New Roman" w:cs="Arial"/>
          <w:bCs/>
          <w:color w:val="353535"/>
          <w:sz w:val="20"/>
          <w:szCs w:val="20"/>
          <w:lang w:eastAsia="sv-SE"/>
        </w:rPr>
        <w:t>Källa: Utbildning suicidprevention Region Kronoberg</w:t>
      </w:r>
      <w:r>
        <w:rPr>
          <w:rFonts w:eastAsia="Times New Roman" w:cs="Arial"/>
          <w:bCs/>
          <w:color w:val="353535"/>
          <w:sz w:val="20"/>
          <w:szCs w:val="20"/>
          <w:lang w:eastAsia="sv-SE"/>
        </w:rPr>
        <w:t xml:space="preserve"> </w:t>
      </w:r>
    </w:p>
    <w:p w14:paraId="7037AA7D" w14:textId="77777777" w:rsidR="00930986" w:rsidRPr="00930986" w:rsidRDefault="00930986" w:rsidP="00C974EB">
      <w:pPr>
        <w:rPr>
          <w:sz w:val="20"/>
          <w:szCs w:val="20"/>
        </w:rPr>
      </w:pPr>
    </w:p>
    <w:sectPr w:rsidR="00930986" w:rsidRPr="00930986" w:rsidSect="00617FEB">
      <w:headerReference w:type="default" r:id="rId17"/>
      <w:footerReference w:type="default" r:id="rId18"/>
      <w:pgSz w:w="11906" w:h="16838"/>
      <w:pgMar w:top="2552" w:right="1418" w:bottom="1985"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3CB2B" w14:textId="77777777" w:rsidR="003E46F6" w:rsidRDefault="003E46F6" w:rsidP="007E4072">
      <w:pPr>
        <w:spacing w:after="0" w:line="240" w:lineRule="auto"/>
      </w:pPr>
      <w:r>
        <w:separator/>
      </w:r>
    </w:p>
  </w:endnote>
  <w:endnote w:type="continuationSeparator" w:id="0">
    <w:p w14:paraId="0E67CEA2" w14:textId="77777777" w:rsidR="003E46F6" w:rsidRDefault="003E46F6" w:rsidP="007E4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äxjö Now">
    <w:panose1 w:val="00000500000000000000"/>
    <w:charset w:val="00"/>
    <w:family w:val="auto"/>
    <w:pitch w:val="variable"/>
    <w:sig w:usb0="00000007" w:usb1="00000000" w:usb2="00000000" w:usb3="00000000" w:csb0="00000093" w:csb1="00000000"/>
  </w:font>
  <w:font w:name="Lora">
    <w:panose1 w:val="02000503000000020004"/>
    <w:charset w:val="00"/>
    <w:family w:val="auto"/>
    <w:pitch w:val="variable"/>
    <w:sig w:usb0="800002A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452860"/>
      <w:docPartObj>
        <w:docPartGallery w:val="Page Numbers (Bottom of Page)"/>
        <w:docPartUnique/>
      </w:docPartObj>
    </w:sdtPr>
    <w:sdtEndPr/>
    <w:sdtContent>
      <w:p w14:paraId="206D2A58" w14:textId="315C3C27" w:rsidR="003B7192" w:rsidRDefault="003B7192">
        <w:pPr>
          <w:pStyle w:val="Sidfot"/>
          <w:jc w:val="center"/>
        </w:pPr>
        <w:r>
          <w:fldChar w:fldCharType="begin"/>
        </w:r>
        <w:r>
          <w:instrText>PAGE   \* MERGEFORMAT</w:instrText>
        </w:r>
        <w:r>
          <w:fldChar w:fldCharType="separate"/>
        </w:r>
        <w:r>
          <w:t>2</w:t>
        </w:r>
        <w:r>
          <w:fldChar w:fldCharType="end"/>
        </w:r>
      </w:p>
    </w:sdtContent>
  </w:sdt>
  <w:p w14:paraId="7AA10635" w14:textId="77777777" w:rsidR="003B7192" w:rsidRDefault="003B719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EDBD9" w14:textId="77777777" w:rsidR="003E46F6" w:rsidRDefault="003E46F6" w:rsidP="007E4072">
      <w:pPr>
        <w:spacing w:after="0" w:line="240" w:lineRule="auto"/>
      </w:pPr>
      <w:r>
        <w:separator/>
      </w:r>
    </w:p>
  </w:footnote>
  <w:footnote w:type="continuationSeparator" w:id="0">
    <w:p w14:paraId="24C6FBA6" w14:textId="77777777" w:rsidR="003E46F6" w:rsidRDefault="003E46F6" w:rsidP="007E4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5FB8" w14:textId="77777777" w:rsidR="007E4072" w:rsidRDefault="00617FEB">
    <w:pPr>
      <w:pStyle w:val="Sidhuvud"/>
    </w:pPr>
    <w:r>
      <w:rPr>
        <w:noProof/>
      </w:rPr>
      <w:drawing>
        <wp:anchor distT="0" distB="0" distL="114300" distR="114300" simplePos="0" relativeHeight="251658240" behindDoc="0" locked="0" layoutInCell="1" allowOverlap="1" wp14:anchorId="47D149D4" wp14:editId="430A37F0">
          <wp:simplePos x="0" y="0"/>
          <wp:positionH relativeFrom="column">
            <wp:posOffset>4347845</wp:posOffset>
          </wp:positionH>
          <wp:positionV relativeFrom="paragraph">
            <wp:posOffset>-22225</wp:posOffset>
          </wp:positionV>
          <wp:extent cx="1800000" cy="622800"/>
          <wp:effectExtent l="0" t="0" r="0" b="635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XJO KOMMUN_LOGOTYP_LIGGANDE_SVART.tif"/>
                  <pic:cNvPicPr/>
                </pic:nvPicPr>
                <pic:blipFill>
                  <a:blip r:embed="rId1">
                    <a:extLst>
                      <a:ext uri="{28A0092B-C50C-407E-A947-70E740481C1C}">
                        <a14:useLocalDpi xmlns:a14="http://schemas.microsoft.com/office/drawing/2010/main" val="0"/>
                      </a:ext>
                    </a:extLst>
                  </a:blip>
                  <a:stretch>
                    <a:fillRect/>
                  </a:stretch>
                </pic:blipFill>
                <pic:spPr>
                  <a:xfrm>
                    <a:off x="0" y="0"/>
                    <a:ext cx="1800000" cy="62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33E1E"/>
    <w:multiLevelType w:val="hybridMultilevel"/>
    <w:tmpl w:val="B20C11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FB0177"/>
    <w:multiLevelType w:val="hybridMultilevel"/>
    <w:tmpl w:val="DCDC8A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C040761"/>
    <w:multiLevelType w:val="hybridMultilevel"/>
    <w:tmpl w:val="9DB23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FC099E"/>
    <w:multiLevelType w:val="hybridMultilevel"/>
    <w:tmpl w:val="7764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A4C6831"/>
    <w:multiLevelType w:val="hybridMultilevel"/>
    <w:tmpl w:val="A91C2C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360" w:hanging="360"/>
      </w:pPr>
      <w:rPr>
        <w:rFonts w:ascii="Courier New" w:hAnsi="Courier New" w:cs="Courier New" w:hint="default"/>
      </w:rPr>
    </w:lvl>
    <w:lvl w:ilvl="2" w:tplc="041D0005">
      <w:start w:val="1"/>
      <w:numFmt w:val="bullet"/>
      <w:lvlText w:val=""/>
      <w:lvlJc w:val="left"/>
      <w:pPr>
        <w:ind w:left="1494"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746EC2"/>
    <w:multiLevelType w:val="hybridMultilevel"/>
    <w:tmpl w:val="8AD0C9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8792D4E"/>
    <w:multiLevelType w:val="hybridMultilevel"/>
    <w:tmpl w:val="7A161C7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15:restartNumberingAfterBreak="0">
    <w:nsid w:val="3BB95B64"/>
    <w:multiLevelType w:val="hybridMultilevel"/>
    <w:tmpl w:val="E3C22B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0E13601"/>
    <w:multiLevelType w:val="hybridMultilevel"/>
    <w:tmpl w:val="27DECE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52D567E"/>
    <w:multiLevelType w:val="hybridMultilevel"/>
    <w:tmpl w:val="E75C4F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5345607"/>
    <w:multiLevelType w:val="hybridMultilevel"/>
    <w:tmpl w:val="1E586C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4"/>
  </w:num>
  <w:num w:numId="5">
    <w:abstractNumId w:val="5"/>
  </w:num>
  <w:num w:numId="6">
    <w:abstractNumId w:val="3"/>
  </w:num>
  <w:num w:numId="7">
    <w:abstractNumId w:val="7"/>
  </w:num>
  <w:num w:numId="8">
    <w:abstractNumId w:val="8"/>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1C"/>
    <w:rsid w:val="00077228"/>
    <w:rsid w:val="000813DF"/>
    <w:rsid w:val="000E55D4"/>
    <w:rsid w:val="000F4427"/>
    <w:rsid w:val="001A076B"/>
    <w:rsid w:val="001E2015"/>
    <w:rsid w:val="00265812"/>
    <w:rsid w:val="00283972"/>
    <w:rsid w:val="002E2086"/>
    <w:rsid w:val="002F1AEF"/>
    <w:rsid w:val="003959B6"/>
    <w:rsid w:val="003B7192"/>
    <w:rsid w:val="003C6284"/>
    <w:rsid w:val="003E0C1A"/>
    <w:rsid w:val="003E46F6"/>
    <w:rsid w:val="004050A9"/>
    <w:rsid w:val="004248B0"/>
    <w:rsid w:val="00424CEA"/>
    <w:rsid w:val="004B1869"/>
    <w:rsid w:val="004F5603"/>
    <w:rsid w:val="005615CF"/>
    <w:rsid w:val="005E49BD"/>
    <w:rsid w:val="00617FEB"/>
    <w:rsid w:val="006416DB"/>
    <w:rsid w:val="006700EF"/>
    <w:rsid w:val="006A1ED9"/>
    <w:rsid w:val="006E3ED0"/>
    <w:rsid w:val="00732834"/>
    <w:rsid w:val="00744E56"/>
    <w:rsid w:val="007E4072"/>
    <w:rsid w:val="00813021"/>
    <w:rsid w:val="008947A7"/>
    <w:rsid w:val="008D75FE"/>
    <w:rsid w:val="00904829"/>
    <w:rsid w:val="009167B0"/>
    <w:rsid w:val="00930986"/>
    <w:rsid w:val="009D17B5"/>
    <w:rsid w:val="00A00F46"/>
    <w:rsid w:val="00A3342E"/>
    <w:rsid w:val="00A93D1A"/>
    <w:rsid w:val="00B16F1C"/>
    <w:rsid w:val="00B26D79"/>
    <w:rsid w:val="00B721FD"/>
    <w:rsid w:val="00B940EB"/>
    <w:rsid w:val="00BD6BBB"/>
    <w:rsid w:val="00BF397F"/>
    <w:rsid w:val="00C222DD"/>
    <w:rsid w:val="00C81917"/>
    <w:rsid w:val="00C974EB"/>
    <w:rsid w:val="00CA1AD3"/>
    <w:rsid w:val="00D03139"/>
    <w:rsid w:val="00D1392A"/>
    <w:rsid w:val="00D23669"/>
    <w:rsid w:val="00D42677"/>
    <w:rsid w:val="00D44471"/>
    <w:rsid w:val="00D52FF0"/>
    <w:rsid w:val="00D626F9"/>
    <w:rsid w:val="00DA16DF"/>
    <w:rsid w:val="00E60AA9"/>
    <w:rsid w:val="00EE6B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0446D4"/>
  <w15:chartTrackingRefBased/>
  <w15:docId w15:val="{C2DF422C-5A01-401B-8DC9-4967B8940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 Växjö kommun"/>
    <w:qFormat/>
    <w:rsid w:val="007E4072"/>
    <w:pPr>
      <w:spacing w:line="360" w:lineRule="auto"/>
    </w:pPr>
    <w:rPr>
      <w:rFonts w:ascii="Lora" w:hAnsi="Lora"/>
    </w:rPr>
  </w:style>
  <w:style w:type="paragraph" w:styleId="Rubrik1">
    <w:name w:val="heading 1"/>
    <w:aliases w:val="Huvudrubrik - Växjö kommun"/>
    <w:basedOn w:val="Normal"/>
    <w:next w:val="Normal"/>
    <w:link w:val="Rubrik1Char"/>
    <w:uiPriority w:val="9"/>
    <w:qFormat/>
    <w:rsid w:val="00E60AA9"/>
    <w:pPr>
      <w:keepNext/>
      <w:keepLines/>
      <w:spacing w:before="240" w:after="0"/>
      <w:outlineLvl w:val="0"/>
    </w:pPr>
    <w:rPr>
      <w:rFonts w:ascii="Växjö Now" w:eastAsiaTheme="majorEastAsia" w:hAnsi="Växjö Now" w:cstheme="majorBidi"/>
      <w:b/>
      <w:sz w:val="44"/>
      <w:szCs w:val="32"/>
    </w:rPr>
  </w:style>
  <w:style w:type="paragraph" w:styleId="Rubrik2">
    <w:name w:val="heading 2"/>
    <w:aliases w:val="Mellanrubrik 1 - Växjö kommun"/>
    <w:basedOn w:val="Normal"/>
    <w:next w:val="Normal"/>
    <w:link w:val="Rubrik2Char"/>
    <w:uiPriority w:val="9"/>
    <w:unhideWhenUsed/>
    <w:qFormat/>
    <w:rsid w:val="007E4072"/>
    <w:pPr>
      <w:keepNext/>
      <w:keepLines/>
      <w:spacing w:before="40" w:after="0"/>
      <w:outlineLvl w:val="1"/>
    </w:pPr>
    <w:rPr>
      <w:rFonts w:ascii="Växjö Now" w:eastAsiaTheme="majorEastAsia" w:hAnsi="Växjö Now" w:cstheme="majorBidi"/>
      <w:b/>
      <w:sz w:val="28"/>
      <w:szCs w:val="26"/>
    </w:rPr>
  </w:style>
  <w:style w:type="paragraph" w:styleId="Rubrik3">
    <w:name w:val="heading 3"/>
    <w:aliases w:val="Mellanrubrik 2 - Växjö kommun"/>
    <w:basedOn w:val="Normal"/>
    <w:next w:val="Normal"/>
    <w:link w:val="Rubrik3Char"/>
    <w:uiPriority w:val="9"/>
    <w:unhideWhenUsed/>
    <w:qFormat/>
    <w:rsid w:val="007E4072"/>
    <w:pPr>
      <w:keepNext/>
      <w:keepLines/>
      <w:spacing w:before="40" w:after="0"/>
      <w:outlineLvl w:val="2"/>
    </w:pPr>
    <w:rPr>
      <w:rFonts w:ascii="Växjö Now" w:eastAsiaTheme="majorEastAsia" w:hAnsi="Växjö Now" w:cstheme="majorBidi"/>
      <w:b/>
      <w:sz w:val="24"/>
      <w:szCs w:val="24"/>
    </w:rPr>
  </w:style>
  <w:style w:type="paragraph" w:styleId="Rubrik4">
    <w:name w:val="heading 4"/>
    <w:basedOn w:val="Normal"/>
    <w:next w:val="Normal"/>
    <w:link w:val="Rubrik4Char"/>
    <w:uiPriority w:val="9"/>
    <w:semiHidden/>
    <w:unhideWhenUsed/>
    <w:rsid w:val="00B16F1C"/>
    <w:pPr>
      <w:keepNext/>
      <w:keepLines/>
      <w:spacing w:before="40" w:after="0"/>
      <w:outlineLvl w:val="3"/>
    </w:pPr>
    <w:rPr>
      <w:rFonts w:asciiTheme="majorHAnsi" w:eastAsiaTheme="majorEastAsia" w:hAnsiTheme="majorHAnsi" w:cstheme="majorBidi"/>
      <w:i/>
      <w:iCs/>
      <w:color w:val="00293D"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aliases w:val="Ingress - Växjö kommun"/>
    <w:uiPriority w:val="1"/>
    <w:qFormat/>
    <w:rsid w:val="007E4072"/>
    <w:pPr>
      <w:spacing w:after="0" w:line="360" w:lineRule="auto"/>
    </w:pPr>
    <w:rPr>
      <w:rFonts w:ascii="Växjö Now" w:hAnsi="Växjö Now"/>
      <w:sz w:val="24"/>
    </w:rPr>
  </w:style>
  <w:style w:type="character" w:customStyle="1" w:styleId="Rubrik1Char">
    <w:name w:val="Rubrik 1 Char"/>
    <w:aliases w:val="Huvudrubrik - Växjö kommun Char"/>
    <w:basedOn w:val="Standardstycketeckensnitt"/>
    <w:link w:val="Rubrik1"/>
    <w:uiPriority w:val="9"/>
    <w:rsid w:val="00E60AA9"/>
    <w:rPr>
      <w:rFonts w:ascii="Växjö Now" w:eastAsiaTheme="majorEastAsia" w:hAnsi="Växjö Now" w:cstheme="majorBidi"/>
      <w:b/>
      <w:sz w:val="44"/>
      <w:szCs w:val="32"/>
    </w:rPr>
  </w:style>
  <w:style w:type="character" w:customStyle="1" w:styleId="Rubrik2Char">
    <w:name w:val="Rubrik 2 Char"/>
    <w:aliases w:val="Mellanrubrik 1 - Växjö kommun Char"/>
    <w:basedOn w:val="Standardstycketeckensnitt"/>
    <w:link w:val="Rubrik2"/>
    <w:uiPriority w:val="9"/>
    <w:rsid w:val="007E4072"/>
    <w:rPr>
      <w:rFonts w:ascii="Växjö Now" w:eastAsiaTheme="majorEastAsia" w:hAnsi="Växjö Now" w:cstheme="majorBidi"/>
      <w:b/>
      <w:sz w:val="28"/>
      <w:szCs w:val="26"/>
    </w:rPr>
  </w:style>
  <w:style w:type="character" w:customStyle="1" w:styleId="Rubrik3Char">
    <w:name w:val="Rubrik 3 Char"/>
    <w:aliases w:val="Mellanrubrik 2 - Växjö kommun Char"/>
    <w:basedOn w:val="Standardstycketeckensnitt"/>
    <w:link w:val="Rubrik3"/>
    <w:uiPriority w:val="9"/>
    <w:rsid w:val="007E4072"/>
    <w:rPr>
      <w:rFonts w:ascii="Växjö Now" w:eastAsiaTheme="majorEastAsia" w:hAnsi="Växjö Now" w:cstheme="majorBidi"/>
      <w:b/>
      <w:sz w:val="24"/>
      <w:szCs w:val="24"/>
    </w:rPr>
  </w:style>
  <w:style w:type="paragraph" w:styleId="Sidhuvud">
    <w:name w:val="header"/>
    <w:basedOn w:val="Normal"/>
    <w:link w:val="SidhuvudChar"/>
    <w:uiPriority w:val="99"/>
    <w:unhideWhenUsed/>
    <w:rsid w:val="007E407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E4072"/>
    <w:rPr>
      <w:rFonts w:ascii="Lora" w:hAnsi="Lora"/>
    </w:rPr>
  </w:style>
  <w:style w:type="paragraph" w:styleId="Sidfot">
    <w:name w:val="footer"/>
    <w:basedOn w:val="Normal"/>
    <w:link w:val="SidfotChar"/>
    <w:uiPriority w:val="99"/>
    <w:unhideWhenUsed/>
    <w:rsid w:val="007E407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E4072"/>
    <w:rPr>
      <w:rFonts w:ascii="Lora" w:hAnsi="Lora"/>
    </w:rPr>
  </w:style>
  <w:style w:type="character" w:styleId="Platshllartext">
    <w:name w:val="Placeholder Text"/>
    <w:basedOn w:val="Standardstycketeckensnitt"/>
    <w:uiPriority w:val="99"/>
    <w:semiHidden/>
    <w:rsid w:val="006416DB"/>
    <w:rPr>
      <w:color w:val="808080"/>
    </w:rPr>
  </w:style>
  <w:style w:type="paragraph" w:styleId="Ballongtext">
    <w:name w:val="Balloon Text"/>
    <w:basedOn w:val="Normal"/>
    <w:link w:val="BallongtextChar"/>
    <w:uiPriority w:val="99"/>
    <w:semiHidden/>
    <w:unhideWhenUsed/>
    <w:rsid w:val="005615C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615CF"/>
    <w:rPr>
      <w:rFonts w:ascii="Segoe UI" w:hAnsi="Segoe UI" w:cs="Segoe UI"/>
      <w:sz w:val="18"/>
      <w:szCs w:val="18"/>
    </w:rPr>
  </w:style>
  <w:style w:type="character" w:customStyle="1" w:styleId="Rubrik4Char">
    <w:name w:val="Rubrik 4 Char"/>
    <w:basedOn w:val="Standardstycketeckensnitt"/>
    <w:link w:val="Rubrik4"/>
    <w:uiPriority w:val="9"/>
    <w:semiHidden/>
    <w:rsid w:val="00B16F1C"/>
    <w:rPr>
      <w:rFonts w:asciiTheme="majorHAnsi" w:eastAsiaTheme="majorEastAsia" w:hAnsiTheme="majorHAnsi" w:cstheme="majorBidi"/>
      <w:i/>
      <w:iCs/>
      <w:color w:val="00293D" w:themeColor="accent1" w:themeShade="BF"/>
    </w:rPr>
  </w:style>
  <w:style w:type="character" w:styleId="Betoning">
    <w:name w:val="Emphasis"/>
    <w:uiPriority w:val="20"/>
    <w:qFormat/>
    <w:rsid w:val="00B16F1C"/>
    <w:rPr>
      <w:caps/>
      <w:color w:val="001B28" w:themeColor="accent1" w:themeShade="7F"/>
      <w:spacing w:val="5"/>
    </w:rPr>
  </w:style>
  <w:style w:type="paragraph" w:styleId="Liststycke">
    <w:name w:val="List Paragraph"/>
    <w:basedOn w:val="Normal"/>
    <w:uiPriority w:val="34"/>
    <w:qFormat/>
    <w:rsid w:val="008947A7"/>
    <w:pPr>
      <w:ind w:left="720"/>
      <w:contextualSpacing/>
    </w:pPr>
  </w:style>
  <w:style w:type="character" w:styleId="Hyperlnk">
    <w:name w:val="Hyperlink"/>
    <w:basedOn w:val="Standardstycketeckensnitt"/>
    <w:uiPriority w:val="99"/>
    <w:unhideWhenUsed/>
    <w:rsid w:val="008947A7"/>
    <w:rPr>
      <w:color w:val="D70071" w:themeColor="hyperlink"/>
      <w:u w:val="single"/>
    </w:rPr>
  </w:style>
  <w:style w:type="character" w:styleId="Olstomnmnande">
    <w:name w:val="Unresolved Mention"/>
    <w:basedOn w:val="Standardstycketeckensnitt"/>
    <w:uiPriority w:val="99"/>
    <w:semiHidden/>
    <w:unhideWhenUsed/>
    <w:rsid w:val="008947A7"/>
    <w:rPr>
      <w:color w:val="605E5C"/>
      <w:shd w:val="clear" w:color="auto" w:fill="E1DFDD"/>
    </w:rPr>
  </w:style>
  <w:style w:type="character" w:styleId="Kommentarsreferens">
    <w:name w:val="annotation reference"/>
    <w:basedOn w:val="Standardstycketeckensnitt"/>
    <w:uiPriority w:val="99"/>
    <w:semiHidden/>
    <w:unhideWhenUsed/>
    <w:rsid w:val="00D23669"/>
    <w:rPr>
      <w:sz w:val="16"/>
      <w:szCs w:val="16"/>
    </w:rPr>
  </w:style>
  <w:style w:type="character" w:styleId="AnvndHyperlnk">
    <w:name w:val="FollowedHyperlink"/>
    <w:basedOn w:val="Standardstycketeckensnitt"/>
    <w:uiPriority w:val="99"/>
    <w:semiHidden/>
    <w:unhideWhenUsed/>
    <w:rsid w:val="00D03139"/>
    <w:rPr>
      <w:color w:val="00375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1177.se/Fakta-och-rad/Sjukdomar/Sjalvmordstanka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1177.se/sjukdomar--besvar/psykiska-sjukdomar-och-besvar/sjalvmordstankar/hur-kan-du-hjalpa-en-person-som-har-sjalvmordstanka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venskakyrkan.se/jourhavandeprast/chatt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i.se/sites/default/files/migrate/att_prata_om_sjalvmord_ar_ett_skydd_for_livet_okt2011_aj.pdf" TargetMode="External"/><Relationship Id="rId5" Type="http://schemas.openxmlformats.org/officeDocument/2006/relationships/numbering" Target="numbering.xml"/><Relationship Id="rId15" Type="http://schemas.openxmlformats.org/officeDocument/2006/relationships/hyperlink" Target="https://www.1177.se/Stockholm/Tema/Psykisk-halsa/Soka-vard-och-hjalp/Soka-vard/Jourtelefoner-och-radgivnin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spi.se/om-sui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intra.vaxjo.se\program\Mallar\V&#228;xj&#246;%20kommun\V&#228;xj&#246;%20kommun%20Standard.dotx" TargetMode="External"/></Relationships>
</file>

<file path=word/theme/theme1.xml><?xml version="1.0" encoding="utf-8"?>
<a:theme xmlns:a="http://schemas.openxmlformats.org/drawingml/2006/main" name="Pilot-Tryggt och formellt - Växjö kommun">
  <a:themeElements>
    <a:clrScheme name="Växjö kommun">
      <a:dk1>
        <a:sysClr val="windowText" lastClr="000000"/>
      </a:dk1>
      <a:lt1>
        <a:sysClr val="window" lastClr="FFFFFF"/>
      </a:lt1>
      <a:dk2>
        <a:srgbClr val="003752"/>
      </a:dk2>
      <a:lt2>
        <a:srgbClr val="D9E3E9"/>
      </a:lt2>
      <a:accent1>
        <a:srgbClr val="003752"/>
      </a:accent1>
      <a:accent2>
        <a:srgbClr val="007C3E"/>
      </a:accent2>
      <a:accent3>
        <a:srgbClr val="F9A519"/>
      </a:accent3>
      <a:accent4>
        <a:srgbClr val="D70071"/>
      </a:accent4>
      <a:accent5>
        <a:srgbClr val="26A5A0"/>
      </a:accent5>
      <a:accent6>
        <a:srgbClr val="0095D2"/>
      </a:accent6>
      <a:hlink>
        <a:srgbClr val="D70071"/>
      </a:hlink>
      <a:folHlink>
        <a:srgbClr val="003752"/>
      </a:folHlink>
    </a:clrScheme>
    <a:fontScheme name="Växjö kommun1">
      <a:majorFont>
        <a:latin typeface="Växjö Now"/>
        <a:ea typeface=""/>
        <a:cs typeface=""/>
      </a:majorFont>
      <a:minorFont>
        <a:latin typeface="Växjö N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ilot-Tryggt och formellt - Växjö kommun" id="{4804E727-BE33-4DC9-87F5-FDA3C649E356}" vid="{2BA2BA92-1D1E-4C33-B042-16F3132718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3A6120ADFCB4188BF23E6DBAA9C16" ma:contentTypeVersion="13" ma:contentTypeDescription="Create a new document." ma:contentTypeScope="" ma:versionID="0e9b1e000ea4f9913cf307fbc04a1552">
  <xsd:schema xmlns:xsd="http://www.w3.org/2001/XMLSchema" xmlns:xs="http://www.w3.org/2001/XMLSchema" xmlns:p="http://schemas.microsoft.com/office/2006/metadata/properties" xmlns:ns3="c9dc92a2-ff46-46a5-bee5-19550a34ffd9" xmlns:ns4="a53516f6-6e75-4ca0-8f6d-20f3952edfa7" targetNamespace="http://schemas.microsoft.com/office/2006/metadata/properties" ma:root="true" ma:fieldsID="96c99a8766e9b9a85690a1f255363878" ns3:_="" ns4:_="">
    <xsd:import namespace="c9dc92a2-ff46-46a5-bee5-19550a34ffd9"/>
    <xsd:import namespace="a53516f6-6e75-4ca0-8f6d-20f3952edf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c92a2-ff46-46a5-bee5-19550a34ff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516f6-6e75-4ca0-8f6d-20f3952edf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971A1-C7E1-4F7C-AC98-C7B966A7B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c92a2-ff46-46a5-bee5-19550a34ffd9"/>
    <ds:schemaRef ds:uri="a53516f6-6e75-4ca0-8f6d-20f3952ed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6545F4-253B-49D2-B522-33A66CD27887}">
  <ds:schemaRefs>
    <ds:schemaRef ds:uri="http://schemas.microsoft.com/sharepoint/v3/contenttype/forms"/>
  </ds:schemaRefs>
</ds:datastoreItem>
</file>

<file path=customXml/itemProps3.xml><?xml version="1.0" encoding="utf-8"?>
<ds:datastoreItem xmlns:ds="http://schemas.openxmlformats.org/officeDocument/2006/customXml" ds:itemID="{AA937CA6-4C85-49E5-A586-D8E722CD25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AD1204-D52E-4D55-A46D-2EEB99D9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Växjö kommun Standard.dotx</Template>
  <TotalTime>1</TotalTime>
  <Pages>11</Pages>
  <Words>2366</Words>
  <Characters>12542</Characters>
  <Application>Microsoft Office Word</Application>
  <DocSecurity>4</DocSecurity>
  <Lines>104</Lines>
  <Paragraphs>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Kratz Helene</dc:creator>
  <cp:keywords/>
  <dc:description/>
  <cp:lastModifiedBy>Yngvesson Carina</cp:lastModifiedBy>
  <cp:revision>2</cp:revision>
  <cp:lastPrinted>2019-03-19T13:35:00Z</cp:lastPrinted>
  <dcterms:created xsi:type="dcterms:W3CDTF">2021-04-21T15:37:00Z</dcterms:created>
  <dcterms:modified xsi:type="dcterms:W3CDTF">2021-04-21T15:37:00Z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0x010100CF93A6120ADFCB4188BF23E6DBAA9C16</vt:lpwstr>
  </property>
</Properties>
</file>