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4E309" w14:textId="77777777" w:rsidR="003B0E33" w:rsidRDefault="003B0E33" w:rsidP="003B0E33">
      <w:pPr>
        <w:rPr>
          <w:sz w:val="44"/>
          <w:szCs w:val="44"/>
        </w:rPr>
      </w:pPr>
    </w:p>
    <w:p w14:paraId="0E952D9C" w14:textId="77777777" w:rsidR="003B0E33" w:rsidRDefault="003B0E33" w:rsidP="003B0E33">
      <w:pPr>
        <w:rPr>
          <w:sz w:val="44"/>
          <w:szCs w:val="44"/>
        </w:rPr>
      </w:pPr>
    </w:p>
    <w:p w14:paraId="77BE8240" w14:textId="5F2B9A53" w:rsidR="00AD7218" w:rsidRPr="000B17AF" w:rsidRDefault="00A24CB0" w:rsidP="003B0E33">
      <w:pPr>
        <w:rPr>
          <w:sz w:val="44"/>
          <w:szCs w:val="44"/>
        </w:rPr>
      </w:pPr>
      <w:r w:rsidRPr="000B17AF">
        <w:rPr>
          <w:sz w:val="44"/>
          <w:szCs w:val="44"/>
        </w:rPr>
        <w:t xml:space="preserve">Bifoga </w:t>
      </w:r>
      <w:r w:rsidR="00B44ED7" w:rsidRPr="000B17AF">
        <w:rPr>
          <w:sz w:val="44"/>
          <w:szCs w:val="44"/>
        </w:rPr>
        <w:t>fil</w:t>
      </w:r>
      <w:r w:rsidRPr="000B17AF">
        <w:rPr>
          <w:sz w:val="44"/>
          <w:szCs w:val="44"/>
        </w:rPr>
        <w:t xml:space="preserve"> i Cosmic</w:t>
      </w:r>
      <w:r w:rsidR="00042D1F" w:rsidRPr="000B17AF">
        <w:rPr>
          <w:sz w:val="44"/>
          <w:szCs w:val="44"/>
        </w:rPr>
        <w:t xml:space="preserve"> - Manual</w:t>
      </w:r>
    </w:p>
    <w:p w14:paraId="021004AE" w14:textId="3B904B79" w:rsidR="005E28C3" w:rsidRPr="000B17AF" w:rsidRDefault="005E28C3" w:rsidP="005E28C3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84176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0F15F0" w14:textId="6F61F4C3" w:rsidR="007F79F2" w:rsidRDefault="007F79F2">
          <w:pPr>
            <w:pStyle w:val="Innehllsfrteckningsrubrik"/>
          </w:pPr>
          <w:r>
            <w:t>Innehållsförteckning</w:t>
          </w:r>
        </w:p>
        <w:p w14:paraId="166BA5A5" w14:textId="7326796B" w:rsidR="00B44ED7" w:rsidRDefault="00A15C3E">
          <w:pPr>
            <w:pStyle w:val="Innehll3"/>
            <w:tabs>
              <w:tab w:val="right" w:leader="dot" w:pos="9060"/>
            </w:tabs>
            <w:rPr>
              <w:rFonts w:eastAsiaTheme="minorEastAsia"/>
              <w:noProof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260556" w:history="1">
            <w:r w:rsidR="00B44ED7" w:rsidRPr="00590DAA">
              <w:rPr>
                <w:rStyle w:val="Hyperlnk"/>
                <w:noProof/>
              </w:rPr>
              <w:t>Spara fil på rätt ställe</w:t>
            </w:r>
            <w:r w:rsidR="00B44ED7">
              <w:rPr>
                <w:noProof/>
                <w:webHidden/>
              </w:rPr>
              <w:tab/>
            </w:r>
            <w:r w:rsidR="00B44ED7">
              <w:rPr>
                <w:noProof/>
                <w:webHidden/>
              </w:rPr>
              <w:fldChar w:fldCharType="begin"/>
            </w:r>
            <w:r w:rsidR="00B44ED7">
              <w:rPr>
                <w:noProof/>
                <w:webHidden/>
              </w:rPr>
              <w:instrText xml:space="preserve"> PAGEREF _Toc89260556 \h </w:instrText>
            </w:r>
            <w:r w:rsidR="00B44ED7">
              <w:rPr>
                <w:noProof/>
                <w:webHidden/>
              </w:rPr>
            </w:r>
            <w:r w:rsidR="00B44ED7">
              <w:rPr>
                <w:noProof/>
                <w:webHidden/>
              </w:rPr>
              <w:fldChar w:fldCharType="separate"/>
            </w:r>
            <w:r w:rsidR="007166B9">
              <w:rPr>
                <w:noProof/>
                <w:webHidden/>
              </w:rPr>
              <w:t>2</w:t>
            </w:r>
            <w:r w:rsidR="00B44ED7">
              <w:rPr>
                <w:noProof/>
                <w:webHidden/>
              </w:rPr>
              <w:fldChar w:fldCharType="end"/>
            </w:r>
          </w:hyperlink>
        </w:p>
        <w:p w14:paraId="3ABE5CEB" w14:textId="516829AE" w:rsidR="00B44ED7" w:rsidRDefault="00536521">
          <w:pPr>
            <w:pStyle w:val="Innehll3"/>
            <w:tabs>
              <w:tab w:val="right" w:leader="dot" w:pos="9060"/>
            </w:tabs>
            <w:rPr>
              <w:rFonts w:eastAsiaTheme="minorEastAsia"/>
              <w:noProof/>
              <w:lang w:eastAsia="sv-SE"/>
            </w:rPr>
          </w:pPr>
          <w:hyperlink w:anchor="_Toc89260557" w:history="1">
            <w:r w:rsidR="00B44ED7" w:rsidRPr="00590DAA">
              <w:rPr>
                <w:rStyle w:val="Hyperlnk"/>
                <w:noProof/>
              </w:rPr>
              <w:t>Bifoga fil</w:t>
            </w:r>
            <w:r w:rsidR="00B44ED7">
              <w:rPr>
                <w:noProof/>
                <w:webHidden/>
              </w:rPr>
              <w:tab/>
            </w:r>
            <w:r w:rsidR="00B44ED7">
              <w:rPr>
                <w:noProof/>
                <w:webHidden/>
              </w:rPr>
              <w:fldChar w:fldCharType="begin"/>
            </w:r>
            <w:r w:rsidR="00B44ED7">
              <w:rPr>
                <w:noProof/>
                <w:webHidden/>
              </w:rPr>
              <w:instrText xml:space="preserve"> PAGEREF _Toc89260557 \h </w:instrText>
            </w:r>
            <w:r w:rsidR="00B44ED7">
              <w:rPr>
                <w:noProof/>
                <w:webHidden/>
              </w:rPr>
            </w:r>
            <w:r w:rsidR="00B44ED7">
              <w:rPr>
                <w:noProof/>
                <w:webHidden/>
              </w:rPr>
              <w:fldChar w:fldCharType="separate"/>
            </w:r>
            <w:r w:rsidR="007166B9">
              <w:rPr>
                <w:noProof/>
                <w:webHidden/>
              </w:rPr>
              <w:t>3</w:t>
            </w:r>
            <w:r w:rsidR="00B44ED7">
              <w:rPr>
                <w:noProof/>
                <w:webHidden/>
              </w:rPr>
              <w:fldChar w:fldCharType="end"/>
            </w:r>
          </w:hyperlink>
        </w:p>
        <w:p w14:paraId="33FF8321" w14:textId="2939F9B4" w:rsidR="00B44ED7" w:rsidRDefault="00536521">
          <w:pPr>
            <w:pStyle w:val="Innehll3"/>
            <w:tabs>
              <w:tab w:val="right" w:leader="dot" w:pos="9060"/>
            </w:tabs>
            <w:rPr>
              <w:rFonts w:eastAsiaTheme="minorEastAsia"/>
              <w:noProof/>
              <w:lang w:eastAsia="sv-SE"/>
            </w:rPr>
          </w:pPr>
          <w:hyperlink w:anchor="_Toc89260558" w:history="1">
            <w:r w:rsidR="00B44ED7" w:rsidRPr="00590DAA">
              <w:rPr>
                <w:rStyle w:val="Hyperlnk"/>
                <w:noProof/>
              </w:rPr>
              <w:t>Radering av fil</w:t>
            </w:r>
            <w:r w:rsidR="00B44ED7">
              <w:rPr>
                <w:noProof/>
                <w:webHidden/>
              </w:rPr>
              <w:tab/>
            </w:r>
            <w:r w:rsidR="00B44ED7">
              <w:rPr>
                <w:noProof/>
                <w:webHidden/>
              </w:rPr>
              <w:fldChar w:fldCharType="begin"/>
            </w:r>
            <w:r w:rsidR="00B44ED7">
              <w:rPr>
                <w:noProof/>
                <w:webHidden/>
              </w:rPr>
              <w:instrText xml:space="preserve"> PAGEREF _Toc89260558 \h </w:instrText>
            </w:r>
            <w:r w:rsidR="00B44ED7">
              <w:rPr>
                <w:noProof/>
                <w:webHidden/>
              </w:rPr>
            </w:r>
            <w:r w:rsidR="00B44ED7">
              <w:rPr>
                <w:noProof/>
                <w:webHidden/>
              </w:rPr>
              <w:fldChar w:fldCharType="separate"/>
            </w:r>
            <w:r w:rsidR="007166B9">
              <w:rPr>
                <w:noProof/>
                <w:webHidden/>
              </w:rPr>
              <w:t>6</w:t>
            </w:r>
            <w:r w:rsidR="00B44ED7">
              <w:rPr>
                <w:noProof/>
                <w:webHidden/>
              </w:rPr>
              <w:fldChar w:fldCharType="end"/>
            </w:r>
          </w:hyperlink>
        </w:p>
        <w:p w14:paraId="53C98AD4" w14:textId="6C566812" w:rsidR="007F79F2" w:rsidRDefault="00A15C3E">
          <w:r>
            <w:rPr>
              <w:b/>
              <w:bCs/>
              <w:noProof/>
            </w:rPr>
            <w:fldChar w:fldCharType="end"/>
          </w:r>
        </w:p>
      </w:sdtContent>
    </w:sdt>
    <w:p w14:paraId="29AC26A5" w14:textId="242142C5" w:rsidR="005E28C3" w:rsidRDefault="005E28C3" w:rsidP="005E28C3"/>
    <w:p w14:paraId="2B0B5330" w14:textId="6C83272F" w:rsidR="0008448D" w:rsidRDefault="0008448D" w:rsidP="005E28C3"/>
    <w:p w14:paraId="7E83329A" w14:textId="0A3939F5" w:rsidR="0008448D" w:rsidRDefault="0008448D" w:rsidP="005E28C3"/>
    <w:p w14:paraId="507110CB" w14:textId="1C9E1CB5" w:rsidR="0008448D" w:rsidRDefault="0008448D" w:rsidP="005E28C3"/>
    <w:p w14:paraId="78C000E0" w14:textId="78EE8942" w:rsidR="0008448D" w:rsidRDefault="0008448D" w:rsidP="005E28C3"/>
    <w:p w14:paraId="72149ACA" w14:textId="1B83344A" w:rsidR="0008448D" w:rsidRDefault="0008448D" w:rsidP="005E28C3"/>
    <w:p w14:paraId="1379CCEF" w14:textId="064B375A" w:rsidR="0008448D" w:rsidRDefault="0008448D" w:rsidP="005E28C3"/>
    <w:p w14:paraId="0E9737EA" w14:textId="77777777" w:rsidR="00877E35" w:rsidRDefault="00877E35" w:rsidP="005E28C3"/>
    <w:p w14:paraId="25A9EA5C" w14:textId="26CC4D14" w:rsidR="0008448D" w:rsidRDefault="0008448D" w:rsidP="005E28C3"/>
    <w:p w14:paraId="06B5B376" w14:textId="77777777" w:rsidR="00B44ED7" w:rsidRDefault="00B44ED7" w:rsidP="005E28C3"/>
    <w:p w14:paraId="7F3E0E3F" w14:textId="0AB57796" w:rsidR="0008448D" w:rsidRDefault="0008448D" w:rsidP="005E28C3"/>
    <w:p w14:paraId="6EB960E0" w14:textId="58C651BB" w:rsidR="0008448D" w:rsidRDefault="0008448D" w:rsidP="005E28C3"/>
    <w:p w14:paraId="4B3A638D" w14:textId="1A09F24A" w:rsidR="0008448D" w:rsidRDefault="0008448D" w:rsidP="005E28C3"/>
    <w:p w14:paraId="0AA0C11A" w14:textId="541CA91B" w:rsidR="0008448D" w:rsidRDefault="0008448D" w:rsidP="005E28C3"/>
    <w:p w14:paraId="6A906685" w14:textId="6651A5E9" w:rsidR="0008448D" w:rsidRDefault="0008448D" w:rsidP="005E28C3"/>
    <w:p w14:paraId="6556B688" w14:textId="4AA565E8" w:rsidR="00B44ED7" w:rsidRDefault="00B44ED7" w:rsidP="005E28C3"/>
    <w:p w14:paraId="464361B4" w14:textId="220809DD" w:rsidR="00B44ED7" w:rsidRDefault="00B44ED7" w:rsidP="005E28C3"/>
    <w:p w14:paraId="296F241A" w14:textId="27C8B17E" w:rsidR="00B44ED7" w:rsidRDefault="00B44ED7" w:rsidP="005E28C3"/>
    <w:p w14:paraId="332086C1" w14:textId="01DE777A" w:rsidR="005E28C3" w:rsidRDefault="005E28C3" w:rsidP="005E28C3"/>
    <w:p w14:paraId="20D4E785" w14:textId="3B95CC5F" w:rsidR="0008448D" w:rsidRDefault="00781F2F" w:rsidP="00917A58">
      <w:pPr>
        <w:pStyle w:val="Rubrik3"/>
      </w:pPr>
      <w:bookmarkStart w:id="0" w:name="_Toc89260556"/>
      <w:r>
        <w:lastRenderedPageBreak/>
        <w:t xml:space="preserve">Spara </w:t>
      </w:r>
      <w:r w:rsidR="0008082B">
        <w:t>fil</w:t>
      </w:r>
      <w:r>
        <w:t xml:space="preserve"> på rätt ställ</w:t>
      </w:r>
      <w:r w:rsidR="00D17D5D">
        <w:t>e</w:t>
      </w:r>
      <w:bookmarkEnd w:id="0"/>
    </w:p>
    <w:p w14:paraId="469C3F1D" w14:textId="77777777" w:rsidR="009D65B2" w:rsidRPr="009D65B2" w:rsidRDefault="009D65B2" w:rsidP="009D65B2"/>
    <w:p w14:paraId="35FD8C2A" w14:textId="3A99B0A0" w:rsidR="00A15800" w:rsidRDefault="00781F2F" w:rsidP="0054402A">
      <w:pPr>
        <w:rPr>
          <w:rFonts w:ascii="Lora" w:hAnsi="Lora"/>
        </w:rPr>
      </w:pPr>
      <w:r>
        <w:rPr>
          <w:rFonts w:ascii="Lora" w:hAnsi="Lora"/>
        </w:rPr>
        <w:t xml:space="preserve">För att en </w:t>
      </w:r>
      <w:r w:rsidR="0008082B">
        <w:rPr>
          <w:rFonts w:ascii="Lora" w:hAnsi="Lora"/>
        </w:rPr>
        <w:t>fil</w:t>
      </w:r>
      <w:r>
        <w:rPr>
          <w:rFonts w:ascii="Lora" w:hAnsi="Lora"/>
        </w:rPr>
        <w:t xml:space="preserve"> ska vara möjlig att bifoga i Cosmic behöver den läggas i din användarmapp på lokal disk C: på din kommundator</w:t>
      </w:r>
      <w:r w:rsidR="00D17D5D">
        <w:rPr>
          <w:rFonts w:ascii="Lora" w:hAnsi="Lora"/>
        </w:rPr>
        <w:t>.</w:t>
      </w:r>
      <w:r w:rsidR="0008082B">
        <w:rPr>
          <w:rFonts w:ascii="Lora" w:hAnsi="Lora"/>
        </w:rPr>
        <w:t xml:space="preserve"> När filen är bifogad </w:t>
      </w:r>
      <w:r w:rsidR="003944B3">
        <w:rPr>
          <w:rFonts w:ascii="Lora" w:hAnsi="Lora"/>
        </w:rPr>
        <w:t xml:space="preserve">och </w:t>
      </w:r>
      <w:r w:rsidR="0008082B">
        <w:rPr>
          <w:rFonts w:ascii="Lora" w:hAnsi="Lora"/>
        </w:rPr>
        <w:t xml:space="preserve">klar ska </w:t>
      </w:r>
      <w:r w:rsidR="003944B3">
        <w:rPr>
          <w:rFonts w:ascii="Lora" w:hAnsi="Lora"/>
        </w:rPr>
        <w:t xml:space="preserve">den </w:t>
      </w:r>
      <w:r w:rsidR="0008082B">
        <w:rPr>
          <w:rFonts w:ascii="Lora" w:hAnsi="Lora"/>
        </w:rPr>
        <w:t xml:space="preserve">raderas från datorn. </w:t>
      </w:r>
    </w:p>
    <w:p w14:paraId="3176EE44" w14:textId="0D7AC6A1" w:rsidR="00D17D5D" w:rsidRDefault="00514732" w:rsidP="0054402A">
      <w:pPr>
        <w:rPr>
          <w:rFonts w:ascii="Lora" w:hAnsi="Lor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9D78A5" wp14:editId="39C18B0B">
                <wp:simplePos x="0" y="0"/>
                <wp:positionH relativeFrom="leftMargin">
                  <wp:align>right</wp:align>
                </wp:positionH>
                <wp:positionV relativeFrom="paragraph">
                  <wp:posOffset>136525</wp:posOffset>
                </wp:positionV>
                <wp:extent cx="381000" cy="381000"/>
                <wp:effectExtent l="0" t="0" r="0" b="0"/>
                <wp:wrapNone/>
                <wp:docPr id="42" name="Textru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AB083" w14:textId="0135DB12" w:rsidR="00514732" w:rsidRPr="00514732" w:rsidRDefault="00514732" w:rsidP="00514732">
                            <w:pPr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4732"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D78A5" id="_x0000_t202" coordsize="21600,21600" o:spt="202" path="m,l,21600r21600,l21600,xe">
                <v:stroke joinstyle="miter"/>
                <v:path gradientshapeok="t" o:connecttype="rect"/>
              </v:shapetype>
              <v:shape id="Textruta 42" o:spid="_x0000_s1026" type="#_x0000_t202" style="position:absolute;margin-left:-21.2pt;margin-top:10.75pt;width:30pt;height:30pt;z-index:25167257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" fillcolor="white [3201]" stroked="f" strokeweight=".5pt">
                <v:textbox>
                  <w:txbxContent>
                    <w:p w14:paraId="7DDAB083" w14:textId="0135DB12" w:rsidR="00514732" w:rsidRPr="00514732" w:rsidRDefault="00514732" w:rsidP="00514732">
                      <w:pPr>
                        <w:jc w:val="center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r w:rsidRPr="00514732"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D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09BEE" wp14:editId="50FFFE89">
                <wp:simplePos x="0" y="0"/>
                <wp:positionH relativeFrom="column">
                  <wp:posOffset>2185669</wp:posOffset>
                </wp:positionH>
                <wp:positionV relativeFrom="paragraph">
                  <wp:posOffset>195580</wp:posOffset>
                </wp:positionV>
                <wp:extent cx="962025" cy="9525"/>
                <wp:effectExtent l="0" t="76200" r="9525" b="85725"/>
                <wp:wrapNone/>
                <wp:docPr id="33" name="Rak pilkoppli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6298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33" o:spid="_x0000_s1026" type="#_x0000_t32" style="position:absolute;margin-left:172.1pt;margin-top:15.4pt;width:75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" strokecolor="#003752 [3204]" strokeweight="2.25pt">
                <v:stroke endarrow="block" joinstyle="miter"/>
              </v:shape>
            </w:pict>
          </mc:Fallback>
        </mc:AlternateContent>
      </w:r>
      <w:r w:rsidR="00D17D5D">
        <w:rPr>
          <w:noProof/>
        </w:rPr>
        <w:drawing>
          <wp:anchor distT="0" distB="0" distL="114300" distR="114300" simplePos="0" relativeHeight="251659264" behindDoc="0" locked="0" layoutInCell="1" allowOverlap="1" wp14:anchorId="4B0E21C6" wp14:editId="07D4A9EF">
            <wp:simplePos x="0" y="0"/>
            <wp:positionH relativeFrom="column">
              <wp:posOffset>3242945</wp:posOffset>
            </wp:positionH>
            <wp:positionV relativeFrom="paragraph">
              <wp:posOffset>14605</wp:posOffset>
            </wp:positionV>
            <wp:extent cx="2514600" cy="476250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3731" r="60745" b="77611"/>
                    <a:stretch/>
                  </pic:blipFill>
                  <pic:spPr bwMode="auto">
                    <a:xfrm>
                      <a:off x="0" y="0"/>
                      <a:ext cx="25146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D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50A8B" wp14:editId="0487F957">
                <wp:simplePos x="0" y="0"/>
                <wp:positionH relativeFrom="column">
                  <wp:posOffset>3671570</wp:posOffset>
                </wp:positionH>
                <wp:positionV relativeFrom="paragraph">
                  <wp:posOffset>5080</wp:posOffset>
                </wp:positionV>
                <wp:extent cx="1876425" cy="438150"/>
                <wp:effectExtent l="0" t="0" r="28575" b="1905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4D7B4" id="Rektangel 31" o:spid="_x0000_s1026" style="position:absolute;margin-left:289.1pt;margin-top:.4pt;width:147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" filled="f" strokecolor="black [3213]" strokeweight="1.5pt"/>
            </w:pict>
          </mc:Fallback>
        </mc:AlternateContent>
      </w:r>
      <w:r w:rsidR="00D17D5D">
        <w:rPr>
          <w:rFonts w:ascii="Lora" w:hAnsi="Lor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53A7D" wp14:editId="6F7524F7">
                <wp:simplePos x="0" y="0"/>
                <wp:positionH relativeFrom="column">
                  <wp:posOffset>185420</wp:posOffset>
                </wp:positionH>
                <wp:positionV relativeFrom="paragraph">
                  <wp:posOffset>62230</wp:posOffset>
                </wp:positionV>
                <wp:extent cx="1704975" cy="266700"/>
                <wp:effectExtent l="0" t="0" r="28575" b="1905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92C7A" id="Rektangel 9" o:spid="_x0000_s1026" style="position:absolute;margin-left:14.6pt;margin-top:4.9pt;width:134.25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" filled="f" strokecolor="red" strokeweight="1.5pt"/>
            </w:pict>
          </mc:Fallback>
        </mc:AlternateContent>
      </w:r>
      <w:r w:rsidR="00D17D5D">
        <w:rPr>
          <w:noProof/>
        </w:rPr>
        <w:drawing>
          <wp:anchor distT="0" distB="0" distL="114300" distR="114300" simplePos="0" relativeHeight="251660288" behindDoc="0" locked="0" layoutInCell="1" allowOverlap="1" wp14:anchorId="4F6B4BA6" wp14:editId="7C1817EE">
            <wp:simplePos x="0" y="0"/>
            <wp:positionH relativeFrom="margin">
              <wp:posOffset>104775</wp:posOffset>
            </wp:positionH>
            <wp:positionV relativeFrom="paragraph">
              <wp:posOffset>128905</wp:posOffset>
            </wp:positionV>
            <wp:extent cx="3324225" cy="1219200"/>
            <wp:effectExtent l="0" t="0" r="952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"/>
                    <a:stretch/>
                  </pic:blipFill>
                  <pic:spPr bwMode="auto">
                    <a:xfrm>
                      <a:off x="0" y="0"/>
                      <a:ext cx="332422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402E5" w14:textId="065CC1E0" w:rsidR="00D17D5D" w:rsidRDefault="00D17D5D" w:rsidP="0054402A"/>
    <w:p w14:paraId="3D06E8EF" w14:textId="1399A5BA" w:rsidR="00D17D5D" w:rsidRDefault="00D17D5D" w:rsidP="0054402A"/>
    <w:p w14:paraId="4EA7CDBE" w14:textId="7E483457" w:rsidR="00D17D5D" w:rsidRDefault="00D17D5D" w:rsidP="0054402A"/>
    <w:p w14:paraId="3383E2CD" w14:textId="0E00544F" w:rsidR="00D17D5D" w:rsidRDefault="00D17D5D" w:rsidP="0054402A"/>
    <w:p w14:paraId="5F5E51FA" w14:textId="3A22C244" w:rsidR="00D17D5D" w:rsidRDefault="00514732" w:rsidP="0054402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199E42" wp14:editId="435AFD92">
                <wp:simplePos x="0" y="0"/>
                <wp:positionH relativeFrom="leftMargin">
                  <wp:align>right</wp:align>
                </wp:positionH>
                <wp:positionV relativeFrom="paragraph">
                  <wp:posOffset>294005</wp:posOffset>
                </wp:positionV>
                <wp:extent cx="381000" cy="381000"/>
                <wp:effectExtent l="0" t="0" r="0" b="0"/>
                <wp:wrapNone/>
                <wp:docPr id="44" name="Textru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6577AC" w14:textId="0FA267D4" w:rsidR="00514732" w:rsidRPr="00514732" w:rsidRDefault="00514732" w:rsidP="00514732">
                            <w:pPr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9E42" id="Textruta 44" o:spid="_x0000_s1027" type="#_x0000_t202" style="position:absolute;margin-left:-21.2pt;margin-top:23.15pt;width:30pt;height:30pt;z-index:2516746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" fillcolor="white [3201]" stroked="f" strokeweight=".5pt">
                <v:textbox>
                  <w:txbxContent>
                    <w:p w14:paraId="076577AC" w14:textId="0FA267D4" w:rsidR="00514732" w:rsidRPr="00514732" w:rsidRDefault="00514732" w:rsidP="00514732">
                      <w:pPr>
                        <w:jc w:val="center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82B">
        <w:rPr>
          <w:noProof/>
        </w:rPr>
        <w:drawing>
          <wp:anchor distT="0" distB="0" distL="114300" distR="114300" simplePos="0" relativeHeight="251664384" behindDoc="0" locked="0" layoutInCell="1" allowOverlap="1" wp14:anchorId="01956137" wp14:editId="14BEAA7A">
            <wp:simplePos x="0" y="0"/>
            <wp:positionH relativeFrom="column">
              <wp:posOffset>109220</wp:posOffset>
            </wp:positionH>
            <wp:positionV relativeFrom="paragraph">
              <wp:posOffset>41910</wp:posOffset>
            </wp:positionV>
            <wp:extent cx="3200400" cy="2289810"/>
            <wp:effectExtent l="0" t="0" r="0" b="0"/>
            <wp:wrapNone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2"/>
                    <a:stretch/>
                  </pic:blipFill>
                  <pic:spPr bwMode="auto">
                    <a:xfrm>
                      <a:off x="0" y="0"/>
                      <a:ext cx="3200400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F1625" w14:textId="1ED2988A" w:rsidR="0008082B" w:rsidRDefault="0008082B" w:rsidP="0054402A">
      <w:r>
        <w:rPr>
          <w:noProof/>
        </w:rPr>
        <w:drawing>
          <wp:anchor distT="0" distB="0" distL="114300" distR="114300" simplePos="0" relativeHeight="251665408" behindDoc="0" locked="0" layoutInCell="1" allowOverlap="1" wp14:anchorId="5CBBC738" wp14:editId="719EB507">
            <wp:simplePos x="0" y="0"/>
            <wp:positionH relativeFrom="margin">
              <wp:posOffset>3985895</wp:posOffset>
            </wp:positionH>
            <wp:positionV relativeFrom="paragraph">
              <wp:posOffset>183515</wp:posOffset>
            </wp:positionV>
            <wp:extent cx="2205355" cy="537210"/>
            <wp:effectExtent l="0" t="0" r="4445" b="0"/>
            <wp:wrapNone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1F8BA2" wp14:editId="7093BBE9">
                <wp:simplePos x="0" y="0"/>
                <wp:positionH relativeFrom="column">
                  <wp:posOffset>3052445</wp:posOffset>
                </wp:positionH>
                <wp:positionV relativeFrom="paragraph">
                  <wp:posOffset>540385</wp:posOffset>
                </wp:positionV>
                <wp:extent cx="962025" cy="9525"/>
                <wp:effectExtent l="0" t="76200" r="9525" b="85725"/>
                <wp:wrapNone/>
                <wp:docPr id="40" name="Rak pilkopplin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945B" id="Rak pilkoppling 40" o:spid="_x0000_s1026" type="#_x0000_t32" style="position:absolute;margin-left:240.35pt;margin-top:42.55pt;width:75.75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" strokecolor="#003752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F97618" wp14:editId="6E9CC8E9">
                <wp:simplePos x="0" y="0"/>
                <wp:positionH relativeFrom="margin">
                  <wp:posOffset>4100195</wp:posOffset>
                </wp:positionH>
                <wp:positionV relativeFrom="paragraph">
                  <wp:posOffset>254635</wp:posOffset>
                </wp:positionV>
                <wp:extent cx="1752600" cy="495300"/>
                <wp:effectExtent l="0" t="0" r="19050" b="19050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E1585" id="Rektangel 39" o:spid="_x0000_s1026" style="position:absolute;margin-left:322.85pt;margin-top:20.05pt;width:138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</w:p>
    <w:p w14:paraId="5F8140EC" w14:textId="240989CF" w:rsidR="0008082B" w:rsidRDefault="0008082B" w:rsidP="0054402A">
      <w:r>
        <w:rPr>
          <w:rFonts w:ascii="Lora" w:hAnsi="Lor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9427F" wp14:editId="0FD488CF">
                <wp:simplePos x="0" y="0"/>
                <wp:positionH relativeFrom="margin">
                  <wp:posOffset>2280920</wp:posOffset>
                </wp:positionH>
                <wp:positionV relativeFrom="paragraph">
                  <wp:posOffset>153035</wp:posOffset>
                </wp:positionV>
                <wp:extent cx="752475" cy="247650"/>
                <wp:effectExtent l="0" t="0" r="28575" b="19050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63EBF" id="Rektangel 38" o:spid="_x0000_s1026" style="position:absolute;margin-left:179.6pt;margin-top:12.05pt;width:59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</w:p>
    <w:p w14:paraId="662D8DCE" w14:textId="0C7A8B19" w:rsidR="00D17D5D" w:rsidRDefault="00D17D5D" w:rsidP="0054402A"/>
    <w:p w14:paraId="5436F9A6" w14:textId="299AE94C" w:rsidR="0008082B" w:rsidRDefault="0008082B" w:rsidP="0054402A"/>
    <w:p w14:paraId="36F4D44A" w14:textId="6980DFE4" w:rsidR="0008082B" w:rsidRDefault="0008082B" w:rsidP="0054402A"/>
    <w:p w14:paraId="101A12D6" w14:textId="6F50F7F9" w:rsidR="0008082B" w:rsidRDefault="0008082B" w:rsidP="0054402A"/>
    <w:p w14:paraId="707E72D7" w14:textId="794C635F" w:rsidR="0008082B" w:rsidRDefault="0008082B" w:rsidP="0054402A"/>
    <w:p w14:paraId="6D27B85B" w14:textId="7958E975" w:rsidR="0008082B" w:rsidRDefault="0008082B" w:rsidP="0054402A"/>
    <w:p w14:paraId="35C9F8DA" w14:textId="028D3BBC" w:rsidR="0008082B" w:rsidRDefault="00514732" w:rsidP="0054402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E1BFF6" wp14:editId="679131E8">
                <wp:simplePos x="0" y="0"/>
                <wp:positionH relativeFrom="leftMargin">
                  <wp:align>right</wp:align>
                </wp:positionH>
                <wp:positionV relativeFrom="paragraph">
                  <wp:posOffset>167640</wp:posOffset>
                </wp:positionV>
                <wp:extent cx="381000" cy="381000"/>
                <wp:effectExtent l="0" t="0" r="0" b="0"/>
                <wp:wrapNone/>
                <wp:docPr id="45" name="Textru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5F64C" w14:textId="4DE18E76" w:rsidR="00514732" w:rsidRPr="00514732" w:rsidRDefault="00514732" w:rsidP="00514732">
                            <w:pPr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BFF6" id="Textruta 45" o:spid="_x0000_s1028" type="#_x0000_t202" style="position:absolute;margin-left:-21.2pt;margin-top:13.2pt;width:30pt;height:30pt;z-index:2516766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" fillcolor="white [3201]" stroked="f" strokeweight=".5pt">
                <v:textbox>
                  <w:txbxContent>
                    <w:p w14:paraId="6475F64C" w14:textId="4DE18E76" w:rsidR="00514732" w:rsidRPr="00514732" w:rsidRDefault="00514732" w:rsidP="00514732">
                      <w:pPr>
                        <w:jc w:val="center"/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77637" w14:textId="3B0AC1D4" w:rsidR="0008082B" w:rsidRDefault="0008082B" w:rsidP="0054402A">
      <w:pPr>
        <w:rPr>
          <w:rFonts w:ascii="Lora" w:hAnsi="Lora"/>
        </w:rPr>
      </w:pPr>
      <w:r>
        <w:rPr>
          <w:rFonts w:ascii="Lora" w:hAnsi="Lora"/>
        </w:rPr>
        <w:t xml:space="preserve">Gå </w:t>
      </w:r>
      <w:r w:rsidRPr="0008082B">
        <w:rPr>
          <w:rFonts w:ascii="Lora" w:hAnsi="Lora"/>
        </w:rPr>
        <w:t>därefter</w:t>
      </w:r>
      <w:r>
        <w:rPr>
          <w:rFonts w:ascii="Lora" w:hAnsi="Lora"/>
        </w:rPr>
        <w:t xml:space="preserve"> in i</w:t>
      </w:r>
      <w:r w:rsidRPr="0008082B">
        <w:rPr>
          <w:rFonts w:ascii="Lora" w:hAnsi="Lora"/>
        </w:rPr>
        <w:t xml:space="preserve"> mappen med ditt användarnamn</w:t>
      </w:r>
      <w:r w:rsidR="00086F34">
        <w:rPr>
          <w:rFonts w:ascii="Lora" w:hAnsi="Lora"/>
        </w:rPr>
        <w:t xml:space="preserve"> i kommunen</w:t>
      </w:r>
      <w:r>
        <w:rPr>
          <w:rFonts w:ascii="Lora" w:hAnsi="Lora"/>
        </w:rPr>
        <w:t xml:space="preserve"> </w:t>
      </w:r>
      <w:r w:rsidR="00086F34">
        <w:rPr>
          <w:rFonts w:ascii="Lora" w:hAnsi="Lora"/>
        </w:rPr>
        <w:t xml:space="preserve">(t.ex. maredv001) </w:t>
      </w:r>
      <w:r>
        <w:rPr>
          <w:rFonts w:ascii="Lora" w:hAnsi="Lora"/>
        </w:rPr>
        <w:t>och spara filen där.</w:t>
      </w:r>
    </w:p>
    <w:p w14:paraId="594C8D02" w14:textId="07443111" w:rsidR="0008082B" w:rsidRDefault="0008082B" w:rsidP="0054402A">
      <w:pPr>
        <w:rPr>
          <w:rFonts w:ascii="Lora" w:hAnsi="Lora"/>
        </w:rPr>
      </w:pPr>
    </w:p>
    <w:p w14:paraId="5E1B0BE7" w14:textId="4EA475A2" w:rsidR="00514732" w:rsidRDefault="00514732" w:rsidP="0054402A">
      <w:pPr>
        <w:rPr>
          <w:rFonts w:ascii="Lora" w:hAnsi="Lora"/>
        </w:rPr>
      </w:pPr>
    </w:p>
    <w:p w14:paraId="1641A417" w14:textId="6F40D0D5" w:rsidR="00514732" w:rsidRDefault="00514732" w:rsidP="0054402A">
      <w:pPr>
        <w:rPr>
          <w:rFonts w:ascii="Lora" w:hAnsi="Lora"/>
        </w:rPr>
      </w:pPr>
    </w:p>
    <w:p w14:paraId="24986A5A" w14:textId="0634B2A0" w:rsidR="00514732" w:rsidRDefault="00514732" w:rsidP="0054402A">
      <w:pPr>
        <w:rPr>
          <w:rFonts w:ascii="Lora" w:hAnsi="Lora"/>
        </w:rPr>
      </w:pPr>
    </w:p>
    <w:p w14:paraId="2EB552E2" w14:textId="7D3968C3" w:rsidR="00514732" w:rsidRDefault="00514732" w:rsidP="0054402A">
      <w:pPr>
        <w:rPr>
          <w:rFonts w:ascii="Lora" w:hAnsi="Lora"/>
        </w:rPr>
      </w:pPr>
    </w:p>
    <w:p w14:paraId="1E74F7AE" w14:textId="084E84FD" w:rsidR="00514732" w:rsidRDefault="00514732" w:rsidP="0054402A">
      <w:pPr>
        <w:rPr>
          <w:rFonts w:ascii="Lora" w:hAnsi="Lora"/>
        </w:rPr>
      </w:pPr>
    </w:p>
    <w:p w14:paraId="475088EB" w14:textId="77A1833F" w:rsidR="00514732" w:rsidRDefault="00514732" w:rsidP="0054402A">
      <w:pPr>
        <w:rPr>
          <w:rFonts w:ascii="Lora" w:hAnsi="Lora"/>
        </w:rPr>
      </w:pPr>
    </w:p>
    <w:p w14:paraId="0A350CF7" w14:textId="303F039F" w:rsidR="00514732" w:rsidRDefault="00514732" w:rsidP="0054402A">
      <w:pPr>
        <w:rPr>
          <w:rFonts w:ascii="Lora" w:hAnsi="Lora"/>
        </w:rPr>
      </w:pPr>
    </w:p>
    <w:p w14:paraId="7C7AC4D2" w14:textId="0CDDB93C" w:rsidR="00514732" w:rsidRDefault="00514732" w:rsidP="0054402A">
      <w:pPr>
        <w:rPr>
          <w:rFonts w:ascii="Lora" w:hAnsi="Lora"/>
        </w:rPr>
      </w:pPr>
    </w:p>
    <w:p w14:paraId="3117D989" w14:textId="7E55D5ED" w:rsidR="00514732" w:rsidRDefault="00514732" w:rsidP="00514732">
      <w:pPr>
        <w:pStyle w:val="Rubrik3"/>
      </w:pPr>
      <w:bookmarkStart w:id="1" w:name="_Toc89260557"/>
      <w:r>
        <w:lastRenderedPageBreak/>
        <w:t>Bifoga fil</w:t>
      </w:r>
      <w:bookmarkEnd w:id="1"/>
    </w:p>
    <w:p w14:paraId="795829F3" w14:textId="40ED427F" w:rsidR="00514732" w:rsidRDefault="00514732" w:rsidP="00514732"/>
    <w:p w14:paraId="691CD994" w14:textId="67EB7BAE" w:rsidR="003E15E7" w:rsidRPr="003E15E7" w:rsidRDefault="003E15E7" w:rsidP="00514732">
      <w:pPr>
        <w:rPr>
          <w:rFonts w:ascii="Lora" w:hAnsi="Lora"/>
        </w:rPr>
      </w:pPr>
      <w:r w:rsidRPr="003E15E7">
        <w:rPr>
          <w:rFonts w:ascii="Lora" w:hAnsi="Lora"/>
        </w:rPr>
        <w:t xml:space="preserve">Fil kan bifogas via lämpligt sökord i anteckningsmall eller i IVP. Exempelvis i en anteckning om sårstatus i IVP Lokal sårbehandling. </w:t>
      </w:r>
    </w:p>
    <w:p w14:paraId="42E4EF63" w14:textId="6946E149" w:rsidR="003E15E7" w:rsidRPr="003E15E7" w:rsidRDefault="003E15E7" w:rsidP="00514732">
      <w:pPr>
        <w:rPr>
          <w:rFonts w:ascii="Lora" w:hAnsi="Lora"/>
        </w:rPr>
      </w:pPr>
      <w:r w:rsidRPr="003E15E7">
        <w:rPr>
          <w:rFonts w:ascii="Lora" w:hAnsi="Lora"/>
        </w:rPr>
        <w:t>Bifoga fil genom att trycka på gemet</w:t>
      </w:r>
      <w:r w:rsidR="00731574">
        <w:rPr>
          <w:rFonts w:ascii="Lora" w:hAnsi="Lora"/>
        </w:rPr>
        <w:t xml:space="preserve"> </w:t>
      </w:r>
    </w:p>
    <w:p w14:paraId="06814BD8" w14:textId="749086D5" w:rsidR="003E15E7" w:rsidRPr="00731574" w:rsidRDefault="00DD0507" w:rsidP="00514732">
      <w:pPr>
        <w:rPr>
          <w:rFonts w:ascii="Lora" w:hAnsi="Lora"/>
          <w:b/>
          <w:bCs/>
        </w:rPr>
      </w:pPr>
      <w:r w:rsidRPr="00731574">
        <w:rPr>
          <w:rFonts w:ascii="Lora" w:hAnsi="Lora"/>
          <w:b/>
          <w:bCs/>
        </w:rPr>
        <w:t>A</w:t>
      </w:r>
      <w:r w:rsidR="003E15E7" w:rsidRPr="00731574">
        <w:rPr>
          <w:rFonts w:ascii="Lora" w:hAnsi="Lora"/>
          <w:b/>
          <w:bCs/>
        </w:rPr>
        <w:t>nteckningsmall</w:t>
      </w:r>
    </w:p>
    <w:p w14:paraId="5B726410" w14:textId="67919DB3" w:rsidR="00731574" w:rsidRPr="003E15E7" w:rsidRDefault="00731574" w:rsidP="00514732">
      <w:pPr>
        <w:rPr>
          <w:rFonts w:ascii="Lora" w:hAnsi="Lora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9ED7CDA" wp14:editId="483480C6">
            <wp:simplePos x="0" y="0"/>
            <wp:positionH relativeFrom="margin">
              <wp:posOffset>1874520</wp:posOffset>
            </wp:positionH>
            <wp:positionV relativeFrom="paragraph">
              <wp:posOffset>5080</wp:posOffset>
            </wp:positionV>
            <wp:extent cx="695325" cy="664845"/>
            <wp:effectExtent l="0" t="0" r="0" b="1905"/>
            <wp:wrapNone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ADFA35" wp14:editId="213D1090">
                <wp:simplePos x="0" y="0"/>
                <wp:positionH relativeFrom="margin">
                  <wp:posOffset>2051050</wp:posOffset>
                </wp:positionH>
                <wp:positionV relativeFrom="paragraph">
                  <wp:posOffset>81915</wp:posOffset>
                </wp:positionV>
                <wp:extent cx="400050" cy="609600"/>
                <wp:effectExtent l="0" t="0" r="19050" b="19050"/>
                <wp:wrapNone/>
                <wp:docPr id="56" name="Rektange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60864" id="Rektangel 56" o:spid="_x0000_s1026" style="position:absolute;margin-left:161.5pt;margin-top:6.45pt;width:31.5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" filled="f" strokecolor="red" strokeweight="1.5pt">
                <w10:wrap anchorx="margin"/>
              </v:rect>
            </w:pict>
          </mc:Fallback>
        </mc:AlternateContent>
      </w:r>
      <w:r>
        <w:rPr>
          <w:rFonts w:ascii="Lora" w:hAnsi="Lora"/>
        </w:rPr>
        <w:t xml:space="preserve">Gem + lägg </w:t>
      </w:r>
      <w:r w:rsidRPr="00731574">
        <w:rPr>
          <w:rFonts w:ascii="Lora" w:hAnsi="Lora"/>
        </w:rPr>
        <w:t>”Lägg till fil”</w:t>
      </w:r>
    </w:p>
    <w:p w14:paraId="32A826AE" w14:textId="6323E15B" w:rsidR="003E15E7" w:rsidRDefault="00731574" w:rsidP="00514732">
      <w:pPr>
        <w:rPr>
          <w:rFonts w:ascii="Lora" w:hAnsi="Lor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BD279B" wp14:editId="3EB1159E">
                <wp:simplePos x="0" y="0"/>
                <wp:positionH relativeFrom="column">
                  <wp:posOffset>1537969</wp:posOffset>
                </wp:positionH>
                <wp:positionV relativeFrom="paragraph">
                  <wp:posOffset>273050</wp:posOffset>
                </wp:positionV>
                <wp:extent cx="447675" cy="114300"/>
                <wp:effectExtent l="19050" t="57150" r="28575" b="19050"/>
                <wp:wrapNone/>
                <wp:docPr id="57" name="Rak pilkoppling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FCB7" id="Rak pilkoppling 57" o:spid="_x0000_s1026" type="#_x0000_t32" style="position:absolute;margin-left:121.1pt;margin-top:21.5pt;width:35.25pt;height:9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090A0C" wp14:editId="2A9715CF">
                <wp:simplePos x="0" y="0"/>
                <wp:positionH relativeFrom="column">
                  <wp:posOffset>1233170</wp:posOffset>
                </wp:positionH>
                <wp:positionV relativeFrom="paragraph">
                  <wp:posOffset>281940</wp:posOffset>
                </wp:positionV>
                <wp:extent cx="238125" cy="200025"/>
                <wp:effectExtent l="0" t="0" r="28575" b="28575"/>
                <wp:wrapNone/>
                <wp:docPr id="50" name="Rektange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CB4AE" id="Rektangel 50" o:spid="_x0000_s1026" style="position:absolute;margin-left:97.1pt;margin-top:22.2pt;width:18.75pt;height:1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4CF932F9" wp14:editId="012C5DA6">
            <wp:simplePos x="0" y="0"/>
            <wp:positionH relativeFrom="margin">
              <wp:posOffset>0</wp:posOffset>
            </wp:positionH>
            <wp:positionV relativeFrom="paragraph">
              <wp:posOffset>196215</wp:posOffset>
            </wp:positionV>
            <wp:extent cx="3314700" cy="923925"/>
            <wp:effectExtent l="0" t="0" r="0" b="9525"/>
            <wp:wrapNone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93977" w14:textId="7C95166B" w:rsidR="003E15E7" w:rsidRDefault="003E15E7" w:rsidP="00514732">
      <w:pPr>
        <w:rPr>
          <w:rFonts w:ascii="Lora" w:hAnsi="Lora"/>
        </w:rPr>
      </w:pPr>
    </w:p>
    <w:p w14:paraId="6F611736" w14:textId="36C48375" w:rsidR="00DD0507" w:rsidRDefault="00DD0507" w:rsidP="00514732">
      <w:pPr>
        <w:rPr>
          <w:rFonts w:ascii="Lora" w:hAnsi="Lora"/>
        </w:rPr>
      </w:pPr>
    </w:p>
    <w:p w14:paraId="2BF3F1ED" w14:textId="77777777" w:rsidR="00DD0507" w:rsidRDefault="00DD0507" w:rsidP="00514732">
      <w:pPr>
        <w:rPr>
          <w:rFonts w:ascii="Lora" w:hAnsi="Lora"/>
        </w:rPr>
      </w:pPr>
    </w:p>
    <w:p w14:paraId="7FFCFADE" w14:textId="77777777" w:rsidR="00731574" w:rsidRDefault="00731574" w:rsidP="00514732">
      <w:pPr>
        <w:rPr>
          <w:rFonts w:ascii="Lora" w:hAnsi="Lora"/>
          <w:b/>
          <w:bCs/>
        </w:rPr>
      </w:pPr>
    </w:p>
    <w:p w14:paraId="770205A8" w14:textId="579EBE72" w:rsidR="003E15E7" w:rsidRPr="00731574" w:rsidRDefault="00DD0507" w:rsidP="00514732">
      <w:pPr>
        <w:rPr>
          <w:rFonts w:ascii="Lora" w:hAnsi="Lor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2B2BD3" wp14:editId="1E116CAB">
                <wp:simplePos x="0" y="0"/>
                <wp:positionH relativeFrom="column">
                  <wp:posOffset>861695</wp:posOffset>
                </wp:positionH>
                <wp:positionV relativeFrom="paragraph">
                  <wp:posOffset>3382645</wp:posOffset>
                </wp:positionV>
                <wp:extent cx="619125" cy="609600"/>
                <wp:effectExtent l="0" t="0" r="28575" b="19050"/>
                <wp:wrapNone/>
                <wp:docPr id="53" name="Rektange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74B49" id="Rektangel 53" o:spid="_x0000_s1026" style="position:absolute;margin-left:67.85pt;margin-top:266.35pt;width:48.75pt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65DD88" wp14:editId="1D829AEA">
                <wp:simplePos x="0" y="0"/>
                <wp:positionH relativeFrom="column">
                  <wp:posOffset>661670</wp:posOffset>
                </wp:positionH>
                <wp:positionV relativeFrom="paragraph">
                  <wp:posOffset>4039870</wp:posOffset>
                </wp:positionV>
                <wp:extent cx="209550" cy="219075"/>
                <wp:effectExtent l="19050" t="38100" r="38100" b="28575"/>
                <wp:wrapNone/>
                <wp:docPr id="52" name="Rak pilkoppling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2DCCA" id="Rak pilkoppling 52" o:spid="_x0000_s1026" type="#_x0000_t32" style="position:absolute;margin-left:52.1pt;margin-top:318.1pt;width:16.5pt;height:17.2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E62012" wp14:editId="367DCA3A">
                <wp:simplePos x="0" y="0"/>
                <wp:positionH relativeFrom="column">
                  <wp:posOffset>375920</wp:posOffset>
                </wp:positionH>
                <wp:positionV relativeFrom="paragraph">
                  <wp:posOffset>4335145</wp:posOffset>
                </wp:positionV>
                <wp:extent cx="238125" cy="200025"/>
                <wp:effectExtent l="0" t="0" r="28575" b="28575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69B60" id="Rektangel 51" o:spid="_x0000_s1026" style="position:absolute;margin-left:29.6pt;margin-top:341.35pt;width:18.75pt;height:1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942F6A" wp14:editId="12C3F2A5">
            <wp:simplePos x="0" y="0"/>
            <wp:positionH relativeFrom="column">
              <wp:posOffset>842645</wp:posOffset>
            </wp:positionH>
            <wp:positionV relativeFrom="paragraph">
              <wp:posOffset>3372485</wp:posOffset>
            </wp:positionV>
            <wp:extent cx="647700" cy="667327"/>
            <wp:effectExtent l="0" t="0" r="0" b="0"/>
            <wp:wrapNone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F53523A" wp14:editId="02405E64">
            <wp:simplePos x="0" y="0"/>
            <wp:positionH relativeFrom="margin">
              <wp:align>left</wp:align>
            </wp:positionH>
            <wp:positionV relativeFrom="paragraph">
              <wp:posOffset>376555</wp:posOffset>
            </wp:positionV>
            <wp:extent cx="5759450" cy="4596765"/>
            <wp:effectExtent l="0" t="0" r="0" b="0"/>
            <wp:wrapNone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574">
        <w:rPr>
          <w:rFonts w:ascii="Lora" w:hAnsi="Lora"/>
          <w:b/>
          <w:bCs/>
        </w:rPr>
        <w:t>IVP</w:t>
      </w:r>
    </w:p>
    <w:p w14:paraId="1A6445D8" w14:textId="27312696" w:rsidR="00731574" w:rsidRDefault="00731574" w:rsidP="00514732">
      <w:pPr>
        <w:rPr>
          <w:rFonts w:ascii="Lora" w:hAnsi="Lora"/>
        </w:rPr>
      </w:pPr>
    </w:p>
    <w:p w14:paraId="23A21FC9" w14:textId="1DAA2CF3" w:rsidR="00731574" w:rsidRDefault="00731574" w:rsidP="00514732">
      <w:pPr>
        <w:rPr>
          <w:rFonts w:ascii="Lora" w:hAnsi="Lora"/>
        </w:rPr>
      </w:pPr>
    </w:p>
    <w:p w14:paraId="248B3255" w14:textId="0B16A85F" w:rsidR="00731574" w:rsidRDefault="00731574" w:rsidP="00514732">
      <w:pPr>
        <w:rPr>
          <w:rFonts w:ascii="Lora" w:hAnsi="Lora"/>
        </w:rPr>
      </w:pPr>
    </w:p>
    <w:p w14:paraId="7F45EE8B" w14:textId="38DD46E1" w:rsidR="00731574" w:rsidRDefault="00731574" w:rsidP="00514732">
      <w:pPr>
        <w:rPr>
          <w:rFonts w:ascii="Lora" w:hAnsi="Lora"/>
        </w:rPr>
      </w:pPr>
    </w:p>
    <w:p w14:paraId="1BF4ED4C" w14:textId="1E4041FF" w:rsidR="00731574" w:rsidRDefault="00731574" w:rsidP="00514732">
      <w:pPr>
        <w:rPr>
          <w:rFonts w:ascii="Lora" w:hAnsi="Lora"/>
        </w:rPr>
      </w:pPr>
    </w:p>
    <w:p w14:paraId="22308EC2" w14:textId="3BE16804" w:rsidR="00731574" w:rsidRDefault="00731574" w:rsidP="00514732">
      <w:pPr>
        <w:rPr>
          <w:rFonts w:ascii="Lora" w:hAnsi="Lora"/>
        </w:rPr>
      </w:pPr>
    </w:p>
    <w:p w14:paraId="51603C7E" w14:textId="73FD7BD9" w:rsidR="00731574" w:rsidRDefault="00731574" w:rsidP="00514732">
      <w:pPr>
        <w:rPr>
          <w:rFonts w:ascii="Lora" w:hAnsi="Lora"/>
        </w:rPr>
      </w:pPr>
    </w:p>
    <w:p w14:paraId="5E851802" w14:textId="32F6FF63" w:rsidR="00731574" w:rsidRDefault="00731574" w:rsidP="00514732">
      <w:pPr>
        <w:rPr>
          <w:rFonts w:ascii="Lora" w:hAnsi="Lora"/>
        </w:rPr>
      </w:pPr>
    </w:p>
    <w:p w14:paraId="48B039B4" w14:textId="2BA285D5" w:rsidR="00731574" w:rsidRDefault="00731574" w:rsidP="00514732">
      <w:pPr>
        <w:rPr>
          <w:rFonts w:ascii="Lora" w:hAnsi="Lora"/>
        </w:rPr>
      </w:pPr>
    </w:p>
    <w:p w14:paraId="14F5153F" w14:textId="193CD5B3" w:rsidR="00731574" w:rsidRDefault="00731574" w:rsidP="00514732">
      <w:pPr>
        <w:rPr>
          <w:rFonts w:ascii="Lora" w:hAnsi="Lora"/>
        </w:rPr>
      </w:pPr>
    </w:p>
    <w:p w14:paraId="4DDEF643" w14:textId="7D9A580E" w:rsidR="00731574" w:rsidRDefault="00731574" w:rsidP="00514732">
      <w:pPr>
        <w:rPr>
          <w:rFonts w:ascii="Lora" w:hAnsi="Lora"/>
        </w:rPr>
      </w:pPr>
    </w:p>
    <w:p w14:paraId="25310A9F" w14:textId="65714136" w:rsidR="00731574" w:rsidRDefault="00731574" w:rsidP="00514732">
      <w:pPr>
        <w:rPr>
          <w:rFonts w:ascii="Lora" w:hAnsi="Lora"/>
        </w:rPr>
      </w:pPr>
    </w:p>
    <w:p w14:paraId="44DFB173" w14:textId="54A753C8" w:rsidR="00731574" w:rsidRDefault="00731574" w:rsidP="00514732">
      <w:pPr>
        <w:rPr>
          <w:rFonts w:ascii="Lora" w:hAnsi="Lora"/>
        </w:rPr>
      </w:pPr>
    </w:p>
    <w:p w14:paraId="3245F2AE" w14:textId="58F6D4BE" w:rsidR="00731574" w:rsidRDefault="00731574" w:rsidP="00514732">
      <w:pPr>
        <w:rPr>
          <w:rFonts w:ascii="Lora" w:hAnsi="Lora"/>
        </w:rPr>
      </w:pPr>
    </w:p>
    <w:p w14:paraId="104C5FEF" w14:textId="5D08FE4F" w:rsidR="00CA4EAC" w:rsidRDefault="00CA4EAC" w:rsidP="00514732">
      <w:pPr>
        <w:rPr>
          <w:rFonts w:ascii="Lora" w:hAnsi="Lora"/>
        </w:rPr>
      </w:pPr>
    </w:p>
    <w:p w14:paraId="3D10F62A" w14:textId="77777777" w:rsidR="00CA4EAC" w:rsidRDefault="00CA4EAC" w:rsidP="00514732">
      <w:pPr>
        <w:rPr>
          <w:rFonts w:ascii="Lora" w:hAnsi="Lora"/>
        </w:rPr>
      </w:pPr>
    </w:p>
    <w:p w14:paraId="18DCD91F" w14:textId="6B824603" w:rsidR="00731574" w:rsidRDefault="00731574" w:rsidP="00514732">
      <w:pPr>
        <w:rPr>
          <w:rFonts w:ascii="Lora" w:hAnsi="Lora"/>
        </w:rPr>
      </w:pPr>
    </w:p>
    <w:p w14:paraId="7FC4D36D" w14:textId="06A6D51D" w:rsidR="00731574" w:rsidRDefault="00731574" w:rsidP="005147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27092DD" wp14:editId="7A71C98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133975" cy="4093595"/>
            <wp:effectExtent l="0" t="0" r="0" b="2540"/>
            <wp:wrapNone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348" cy="4103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B5EF7" w14:textId="2F65FEF5" w:rsidR="00731574" w:rsidRDefault="00731574" w:rsidP="00514732">
      <w:pPr>
        <w:rPr>
          <w:noProof/>
        </w:rPr>
      </w:pPr>
    </w:p>
    <w:p w14:paraId="068E0AF4" w14:textId="2D0B27FF" w:rsidR="00731574" w:rsidRDefault="00731574" w:rsidP="00514732">
      <w:pPr>
        <w:rPr>
          <w:noProof/>
        </w:rPr>
      </w:pPr>
    </w:p>
    <w:p w14:paraId="42A3D957" w14:textId="50779073" w:rsidR="00731574" w:rsidRDefault="00731574" w:rsidP="00514732">
      <w:pPr>
        <w:rPr>
          <w:noProof/>
        </w:rPr>
      </w:pPr>
    </w:p>
    <w:p w14:paraId="7D5C5036" w14:textId="490CAF1D" w:rsidR="00731574" w:rsidRDefault="00731574" w:rsidP="00514732">
      <w:pPr>
        <w:rPr>
          <w:noProof/>
        </w:rPr>
      </w:pPr>
    </w:p>
    <w:p w14:paraId="55B0ED25" w14:textId="421D7C24" w:rsidR="00731574" w:rsidRDefault="00731574" w:rsidP="00514732">
      <w:pPr>
        <w:rPr>
          <w:noProof/>
        </w:rPr>
      </w:pPr>
    </w:p>
    <w:p w14:paraId="66177CC8" w14:textId="4474CDAF" w:rsidR="00731574" w:rsidRDefault="00731574" w:rsidP="00514732">
      <w:pPr>
        <w:rPr>
          <w:noProof/>
        </w:rPr>
      </w:pPr>
    </w:p>
    <w:p w14:paraId="5C710AC9" w14:textId="62E541CE" w:rsidR="00731574" w:rsidRDefault="00731574" w:rsidP="00514732">
      <w:pPr>
        <w:rPr>
          <w:noProof/>
        </w:rPr>
      </w:pPr>
    </w:p>
    <w:p w14:paraId="596C3F37" w14:textId="29993B03" w:rsidR="00731574" w:rsidRDefault="00731574" w:rsidP="00514732">
      <w:pPr>
        <w:rPr>
          <w:noProof/>
        </w:rPr>
      </w:pPr>
    </w:p>
    <w:p w14:paraId="34C01BF6" w14:textId="48FD85C2" w:rsidR="00731574" w:rsidRDefault="00731574" w:rsidP="00514732">
      <w:pPr>
        <w:rPr>
          <w:noProof/>
        </w:rPr>
      </w:pPr>
    </w:p>
    <w:p w14:paraId="410131B4" w14:textId="0AF92E43" w:rsidR="00731574" w:rsidRDefault="00731574" w:rsidP="00514732">
      <w:pPr>
        <w:rPr>
          <w:noProof/>
        </w:rPr>
      </w:pPr>
    </w:p>
    <w:p w14:paraId="59DF616B" w14:textId="69A926C0" w:rsidR="00731574" w:rsidRDefault="00731574" w:rsidP="00514732">
      <w:pPr>
        <w:rPr>
          <w:noProof/>
        </w:rPr>
      </w:pPr>
    </w:p>
    <w:p w14:paraId="19408EA3" w14:textId="57126433" w:rsidR="00731574" w:rsidRDefault="00731574" w:rsidP="00514732">
      <w:pPr>
        <w:rPr>
          <w:noProof/>
        </w:rPr>
      </w:pPr>
    </w:p>
    <w:p w14:paraId="465A701B" w14:textId="77777777" w:rsidR="00731574" w:rsidRDefault="00731574" w:rsidP="00514732">
      <w:pPr>
        <w:rPr>
          <w:noProof/>
        </w:rPr>
      </w:pPr>
    </w:p>
    <w:p w14:paraId="46E0424A" w14:textId="77777777" w:rsidR="00731574" w:rsidRDefault="00731574" w:rsidP="00731574">
      <w:pPr>
        <w:tabs>
          <w:tab w:val="left" w:pos="2535"/>
        </w:tabs>
        <w:rPr>
          <w:rFonts w:ascii="Lora" w:hAnsi="Lora"/>
        </w:rPr>
      </w:pPr>
    </w:p>
    <w:p w14:paraId="72C90D59" w14:textId="0E90B00E" w:rsidR="00731574" w:rsidRDefault="00731574" w:rsidP="00731574">
      <w:pPr>
        <w:tabs>
          <w:tab w:val="left" w:pos="2535"/>
        </w:tabs>
        <w:rPr>
          <w:rFonts w:ascii="Lora" w:hAnsi="Lora"/>
        </w:rPr>
      </w:pPr>
      <w:r w:rsidRPr="00731574">
        <w:rPr>
          <w:rFonts w:ascii="Lora" w:hAnsi="Lora"/>
        </w:rPr>
        <w:t>Denna bild kommer upp, klicka på bifoga fil. Nu kan det ta några sekunder innan nästa bild kommer.</w:t>
      </w:r>
    </w:p>
    <w:p w14:paraId="5FBECDDE" w14:textId="380745F7" w:rsidR="0011011D" w:rsidRDefault="0011011D" w:rsidP="00731574">
      <w:pPr>
        <w:tabs>
          <w:tab w:val="left" w:pos="2535"/>
        </w:tabs>
        <w:rPr>
          <w:rFonts w:ascii="Lora" w:hAnsi="Lora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C5EB9DA" wp14:editId="7A4CA6B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038600" cy="3314700"/>
            <wp:effectExtent l="0" t="0" r="0" b="0"/>
            <wp:wrapNone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676AE" w14:textId="68116C54" w:rsidR="0011011D" w:rsidRDefault="0011011D" w:rsidP="00731574">
      <w:pPr>
        <w:tabs>
          <w:tab w:val="left" w:pos="2535"/>
        </w:tabs>
        <w:rPr>
          <w:rFonts w:ascii="Lora" w:hAnsi="Lora"/>
        </w:rPr>
      </w:pPr>
    </w:p>
    <w:p w14:paraId="5E0C867F" w14:textId="2190A5B5" w:rsidR="0011011D" w:rsidRDefault="0011011D" w:rsidP="00731574">
      <w:pPr>
        <w:tabs>
          <w:tab w:val="left" w:pos="2535"/>
        </w:tabs>
        <w:rPr>
          <w:rFonts w:ascii="Lora" w:hAnsi="Lora"/>
        </w:rPr>
      </w:pPr>
    </w:p>
    <w:p w14:paraId="4531D5FD" w14:textId="39236096" w:rsidR="0011011D" w:rsidRDefault="0011011D" w:rsidP="00731574">
      <w:pPr>
        <w:tabs>
          <w:tab w:val="left" w:pos="2535"/>
        </w:tabs>
        <w:rPr>
          <w:rFonts w:ascii="Lora" w:hAnsi="Lora"/>
        </w:rPr>
      </w:pPr>
    </w:p>
    <w:p w14:paraId="0DFC364A" w14:textId="1FBB68CF" w:rsidR="0011011D" w:rsidRDefault="0011011D" w:rsidP="00731574">
      <w:pPr>
        <w:tabs>
          <w:tab w:val="left" w:pos="2535"/>
        </w:tabs>
        <w:rPr>
          <w:rFonts w:ascii="Lora" w:hAnsi="Lora"/>
        </w:rPr>
      </w:pPr>
    </w:p>
    <w:p w14:paraId="73B0A251" w14:textId="5A4FE473" w:rsidR="0011011D" w:rsidRDefault="0011011D" w:rsidP="00731574">
      <w:pPr>
        <w:tabs>
          <w:tab w:val="left" w:pos="2535"/>
        </w:tabs>
        <w:rPr>
          <w:rFonts w:ascii="Lora" w:hAnsi="Lora"/>
        </w:rPr>
      </w:pPr>
    </w:p>
    <w:p w14:paraId="45FC06B0" w14:textId="4EC07E73" w:rsidR="0011011D" w:rsidRDefault="0011011D" w:rsidP="00731574">
      <w:pPr>
        <w:tabs>
          <w:tab w:val="left" w:pos="2535"/>
        </w:tabs>
        <w:rPr>
          <w:rFonts w:ascii="Lora" w:hAnsi="Lora"/>
        </w:rPr>
      </w:pPr>
    </w:p>
    <w:p w14:paraId="337AE685" w14:textId="25ABE2CB" w:rsidR="00CA4EAC" w:rsidRDefault="00CA4EAC" w:rsidP="00731574">
      <w:pPr>
        <w:tabs>
          <w:tab w:val="left" w:pos="2535"/>
        </w:tabs>
        <w:rPr>
          <w:rFonts w:ascii="Lora" w:hAnsi="Lora"/>
        </w:rPr>
      </w:pPr>
    </w:p>
    <w:p w14:paraId="4E285E29" w14:textId="7DB1319E" w:rsidR="00CA4EAC" w:rsidRDefault="00CA4EAC" w:rsidP="00731574">
      <w:pPr>
        <w:tabs>
          <w:tab w:val="left" w:pos="2535"/>
        </w:tabs>
        <w:rPr>
          <w:rFonts w:ascii="Lora" w:hAnsi="Lora"/>
        </w:rPr>
      </w:pPr>
    </w:p>
    <w:p w14:paraId="11C97BBA" w14:textId="77777777" w:rsidR="00CA4EAC" w:rsidRDefault="00CA4EAC" w:rsidP="00731574">
      <w:pPr>
        <w:tabs>
          <w:tab w:val="left" w:pos="2535"/>
        </w:tabs>
        <w:rPr>
          <w:rFonts w:ascii="Lora" w:hAnsi="Lora"/>
        </w:rPr>
      </w:pPr>
    </w:p>
    <w:p w14:paraId="49B31D81" w14:textId="5D5EEFCC" w:rsidR="0011011D" w:rsidRDefault="0011011D" w:rsidP="00731574">
      <w:pPr>
        <w:tabs>
          <w:tab w:val="left" w:pos="2535"/>
        </w:tabs>
        <w:rPr>
          <w:rFonts w:ascii="Lora" w:hAnsi="Lora"/>
        </w:rPr>
      </w:pPr>
    </w:p>
    <w:p w14:paraId="5CB43F01" w14:textId="69D87794" w:rsidR="00CA4EAC" w:rsidRPr="00CA4EAC" w:rsidRDefault="00CA4EAC" w:rsidP="00731574">
      <w:pPr>
        <w:tabs>
          <w:tab w:val="left" w:pos="2535"/>
        </w:tabs>
        <w:rPr>
          <w:rFonts w:ascii="Lora" w:hAnsi="Lora"/>
          <w:lang w:val="en-US"/>
        </w:rPr>
      </w:pPr>
      <w:r w:rsidRPr="00CA4EAC">
        <w:rPr>
          <w:rFonts w:ascii="Lora" w:hAnsi="Lora"/>
          <w:lang w:val="en-US"/>
        </w:rPr>
        <w:t>”</w:t>
      </w:r>
    </w:p>
    <w:p w14:paraId="7BFCF725" w14:textId="4201F3B6" w:rsidR="0011011D" w:rsidRPr="00CA4EAC" w:rsidRDefault="0011011D" w:rsidP="00731574">
      <w:pPr>
        <w:tabs>
          <w:tab w:val="left" w:pos="2535"/>
        </w:tabs>
        <w:rPr>
          <w:rFonts w:ascii="Lora" w:hAnsi="Lora"/>
          <w:lang w:val="en-US"/>
        </w:rPr>
      </w:pPr>
      <w:r w:rsidRPr="00CA4EAC">
        <w:rPr>
          <w:rFonts w:ascii="Lora" w:hAnsi="Lora"/>
          <w:lang w:val="en-US"/>
        </w:rPr>
        <w:t>Bocka i ”Do not ask me again for this site” klicka sedan på ”Permit all access</w:t>
      </w:r>
      <w:r w:rsidR="00CA4EAC" w:rsidRPr="00CA4EAC">
        <w:rPr>
          <w:rFonts w:ascii="Lora" w:hAnsi="Lora"/>
          <w:lang w:val="en-US"/>
        </w:rPr>
        <w:t>”</w:t>
      </w:r>
      <w:r w:rsidRPr="00CA4EAC">
        <w:rPr>
          <w:rFonts w:ascii="Lora" w:hAnsi="Lora"/>
          <w:lang w:val="en-US"/>
        </w:rPr>
        <w:t>.</w:t>
      </w:r>
    </w:p>
    <w:p w14:paraId="59511359" w14:textId="646B194E" w:rsidR="002F665B" w:rsidRDefault="0007678E" w:rsidP="00731574">
      <w:pPr>
        <w:tabs>
          <w:tab w:val="left" w:pos="2535"/>
        </w:tabs>
        <w:rPr>
          <w:rFonts w:ascii="Lora" w:hAnsi="Lora"/>
        </w:rPr>
      </w:pPr>
      <w:r w:rsidRPr="0007678E">
        <w:rPr>
          <w:rFonts w:ascii="Lora" w:hAnsi="Lora"/>
        </w:rPr>
        <w:lastRenderedPageBreak/>
        <w:t xml:space="preserve">I utforskaren som dyker upp ska man söka efter de filer man vill bifoga i den enhet som heter </w:t>
      </w:r>
      <w:proofErr w:type="gramStart"/>
      <w:r w:rsidRPr="0007678E">
        <w:rPr>
          <w:rFonts w:ascii="Lora" w:hAnsi="Lora"/>
        </w:rPr>
        <w:t>V:.</w:t>
      </w:r>
      <w:proofErr w:type="gramEnd"/>
      <w:r w:rsidRPr="0007678E">
        <w:rPr>
          <w:rFonts w:ascii="Lora" w:hAnsi="Lora"/>
        </w:rPr>
        <w:t xml:space="preserve"> Denna mapp motsvarar den lokala C-disken</w:t>
      </w:r>
      <w:r>
        <w:rPr>
          <w:rFonts w:ascii="Lora" w:hAnsi="Lora"/>
        </w:rPr>
        <w:t>.</w:t>
      </w:r>
    </w:p>
    <w:p w14:paraId="1F4389E0" w14:textId="5E29982A" w:rsidR="0007678E" w:rsidRPr="006F65E2" w:rsidRDefault="000B17AF" w:rsidP="00731574">
      <w:pPr>
        <w:tabs>
          <w:tab w:val="left" w:pos="2535"/>
        </w:tabs>
        <w:rPr>
          <w:rFonts w:ascii="Lora" w:hAnsi="Lora"/>
        </w:rPr>
      </w:pPr>
      <w:r>
        <w:rPr>
          <w:rFonts w:ascii="Lora" w:hAnsi="Lora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CBF784B" wp14:editId="7E329DE2">
                <wp:simplePos x="0" y="0"/>
                <wp:positionH relativeFrom="column">
                  <wp:posOffset>4445</wp:posOffset>
                </wp:positionH>
                <wp:positionV relativeFrom="paragraph">
                  <wp:posOffset>-3810</wp:posOffset>
                </wp:positionV>
                <wp:extent cx="6248400" cy="2990850"/>
                <wp:effectExtent l="0" t="0" r="0" b="0"/>
                <wp:wrapNone/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2990850"/>
                          <a:chOff x="0" y="0"/>
                          <a:chExt cx="6248400" cy="2990850"/>
                        </a:xfrm>
                      </wpg:grpSpPr>
                      <pic:pic xmlns:pic="http://schemas.openxmlformats.org/drawingml/2006/picture">
                        <pic:nvPicPr>
                          <pic:cNvPr id="62" name="Bildobjekt 6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ktangel 2"/>
                        <wps:cNvSpPr/>
                        <wps:spPr>
                          <a:xfrm>
                            <a:off x="2514600" y="695325"/>
                            <a:ext cx="590550" cy="171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ak pilkoppling 3"/>
                        <wps:cNvCnPr/>
                        <wps:spPr>
                          <a:xfrm flipV="1">
                            <a:off x="1562100" y="857250"/>
                            <a:ext cx="885825" cy="9620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1882F" id="Grupp 4" o:spid="_x0000_s1026" style="position:absolute;margin-left:.35pt;margin-top:-.3pt;width:492pt;height:235.5pt;z-index:251698176" coordsize="62484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">
                <v:shape id="Bildobjekt 62" o:spid="_x0000_s1027" type="#_x0000_t75" style="position:absolute;width:62484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">
                  <v:imagedata r:id="rId21" o:title=""/>
                </v:shape>
                <v:rect id="Rektangel 2" o:spid="_x0000_s1028" style="position:absolute;left:25146;top:6953;width:590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" filled="f" strokecolor="red" strokeweight="1.5pt"/>
                <v:shape id="Rak pilkoppling 3" o:spid="_x0000_s1029" type="#_x0000_t32" style="position:absolute;left:15621;top:8572;width:8858;height:9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" strokecolor="#003752 [3204]" strokeweight=".5pt">
                  <v:stroke endarrow="block" joinstyle="miter"/>
                </v:shape>
              </v:group>
            </w:pict>
          </mc:Fallback>
        </mc:AlternateContent>
      </w:r>
    </w:p>
    <w:p w14:paraId="64D0B489" w14:textId="437A8256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78EC43F9" w14:textId="61BE9CA5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4C8A7B14" w14:textId="53E8211C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639DF079" w14:textId="4B061795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70923AC3" w14:textId="0F3A10A3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579FE33B" w14:textId="21DF0184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5F13EEF4" w14:textId="228FA52F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419DE0CE" w14:textId="5B6A09A2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1CE376C8" w14:textId="7985C31E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75E14B3F" w14:textId="7E62B614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7DAA6227" w14:textId="66F9862E" w:rsidR="002F665B" w:rsidRPr="006F65E2" w:rsidRDefault="006F65E2" w:rsidP="00731574">
      <w:pPr>
        <w:tabs>
          <w:tab w:val="left" w:pos="2535"/>
        </w:tabs>
        <w:rPr>
          <w:rFonts w:ascii="Lora" w:hAnsi="Lora"/>
        </w:rPr>
      </w:pPr>
      <w:r w:rsidRPr="006F65E2">
        <w:rPr>
          <w:rFonts w:ascii="Lora" w:hAnsi="Lora"/>
        </w:rPr>
        <w:t>Markera enligt ovan och</w:t>
      </w:r>
      <w:r w:rsidR="000B17AF">
        <w:rPr>
          <w:rFonts w:ascii="Lora" w:hAnsi="Lora"/>
        </w:rPr>
        <w:t xml:space="preserve"> gå in mappen Användare</w:t>
      </w:r>
      <w:r w:rsidR="00536521">
        <w:rPr>
          <w:rFonts w:ascii="Lora" w:hAnsi="Lora"/>
        </w:rPr>
        <w:t xml:space="preserve"> och </w:t>
      </w:r>
      <w:r w:rsidRPr="006F65E2">
        <w:rPr>
          <w:rFonts w:ascii="Lora" w:hAnsi="Lora"/>
        </w:rPr>
        <w:t>leta upp den fil</w:t>
      </w:r>
      <w:r>
        <w:rPr>
          <w:rFonts w:ascii="Lora" w:hAnsi="Lora"/>
        </w:rPr>
        <w:t xml:space="preserve"> som </w:t>
      </w:r>
      <w:r w:rsidRPr="006F65E2">
        <w:rPr>
          <w:rFonts w:ascii="Lora" w:hAnsi="Lora"/>
        </w:rPr>
        <w:t>ska bifoga</w:t>
      </w:r>
      <w:r>
        <w:rPr>
          <w:rFonts w:ascii="Lora" w:hAnsi="Lora"/>
        </w:rPr>
        <w:t>s</w:t>
      </w:r>
      <w:r w:rsidRPr="006F65E2">
        <w:rPr>
          <w:rFonts w:ascii="Lora" w:hAnsi="Lora"/>
        </w:rPr>
        <w:t>.</w:t>
      </w:r>
    </w:p>
    <w:p w14:paraId="4944CB6D" w14:textId="26CCAA95" w:rsidR="002F665B" w:rsidRDefault="006F65E2" w:rsidP="00731574">
      <w:pPr>
        <w:tabs>
          <w:tab w:val="left" w:pos="2535"/>
        </w:tabs>
        <w:rPr>
          <w:rFonts w:ascii="Lora" w:hAnsi="Lora"/>
        </w:rPr>
      </w:pPr>
      <w:r w:rsidRPr="006F65E2">
        <w:rPr>
          <w:rFonts w:ascii="Lora" w:hAnsi="Lora"/>
        </w:rPr>
        <w:t>Dubbelklicka på filen alternativ välj Öppna. Det kommer nu snabbt swisha till ett fönster där det står ”bifogad fil ok”</w:t>
      </w:r>
    </w:p>
    <w:p w14:paraId="2D2E2892" w14:textId="791D601A" w:rsidR="006F65E2" w:rsidRDefault="006F65E2" w:rsidP="00731574">
      <w:pPr>
        <w:tabs>
          <w:tab w:val="left" w:pos="2535"/>
        </w:tabs>
        <w:rPr>
          <w:rFonts w:ascii="Lora" w:hAnsi="Lor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39DB107" wp14:editId="70CB4F9C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653916" cy="3724158"/>
            <wp:effectExtent l="0" t="0" r="0" b="0"/>
            <wp:wrapNone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6" cy="372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12621" w14:textId="0575DBC5" w:rsidR="006F65E2" w:rsidRDefault="006F65E2" w:rsidP="00731574">
      <w:pPr>
        <w:tabs>
          <w:tab w:val="left" w:pos="2535"/>
        </w:tabs>
        <w:rPr>
          <w:rFonts w:ascii="Lora" w:hAnsi="Lora"/>
        </w:rPr>
      </w:pPr>
    </w:p>
    <w:p w14:paraId="42D1BDBD" w14:textId="77777777" w:rsidR="006F65E2" w:rsidRPr="006F65E2" w:rsidRDefault="006F65E2" w:rsidP="00731574">
      <w:pPr>
        <w:tabs>
          <w:tab w:val="left" w:pos="2535"/>
        </w:tabs>
        <w:rPr>
          <w:rFonts w:ascii="Lora" w:hAnsi="Lora"/>
        </w:rPr>
      </w:pPr>
    </w:p>
    <w:p w14:paraId="0F6EB20B" w14:textId="7EC5CC26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38183106" w14:textId="1B5E2C27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6E19DD1C" w14:textId="346A9D32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681EC792" w14:textId="77777777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1670D5DF" w14:textId="77777777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2A7D2C76" w14:textId="77777777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17163DBA" w14:textId="37ECEF15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0C1D158B" w14:textId="0A1541CA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19E865CA" w14:textId="77777777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243F9971" w14:textId="77777777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70A6303B" w14:textId="77777777" w:rsidR="002F665B" w:rsidRPr="006F65E2" w:rsidRDefault="002F665B" w:rsidP="00731574">
      <w:pPr>
        <w:tabs>
          <w:tab w:val="left" w:pos="2535"/>
        </w:tabs>
        <w:rPr>
          <w:rFonts w:ascii="Lora" w:hAnsi="Lora"/>
        </w:rPr>
      </w:pPr>
    </w:p>
    <w:p w14:paraId="235D3060" w14:textId="70A09465" w:rsidR="002F665B" w:rsidRDefault="006F65E2" w:rsidP="00731574">
      <w:pPr>
        <w:tabs>
          <w:tab w:val="left" w:pos="2535"/>
        </w:tabs>
        <w:rPr>
          <w:rFonts w:ascii="Lora" w:hAnsi="Lora"/>
        </w:rPr>
      </w:pPr>
      <w:r>
        <w:rPr>
          <w:rFonts w:ascii="Lora" w:hAnsi="Lora"/>
        </w:rPr>
        <w:t>Klicka på ”Stäng”</w:t>
      </w:r>
    </w:p>
    <w:p w14:paraId="140CB9EF" w14:textId="43990A06" w:rsidR="008C19D6" w:rsidRDefault="008C19D6" w:rsidP="00731574">
      <w:pPr>
        <w:tabs>
          <w:tab w:val="left" w:pos="2535"/>
        </w:tabs>
        <w:rPr>
          <w:rFonts w:ascii="Lora" w:hAnsi="Lora"/>
        </w:rPr>
      </w:pPr>
    </w:p>
    <w:p w14:paraId="1A744CED" w14:textId="77777777" w:rsidR="0041120F" w:rsidRPr="006F65E2" w:rsidRDefault="0041120F" w:rsidP="0041120F">
      <w:pPr>
        <w:tabs>
          <w:tab w:val="left" w:pos="2535"/>
        </w:tabs>
        <w:rPr>
          <w:rFonts w:ascii="Lora" w:hAnsi="Lora"/>
        </w:rPr>
      </w:pPr>
      <w:r>
        <w:rPr>
          <w:rFonts w:ascii="Lora" w:hAnsi="Lora"/>
        </w:rPr>
        <w:t>Kontrollera att filen finns bifogad och att den bifogade filen ser ok ut</w:t>
      </w:r>
    </w:p>
    <w:p w14:paraId="7DCFDB5F" w14:textId="77777777" w:rsidR="0041120F" w:rsidRDefault="0041120F" w:rsidP="00731574">
      <w:pPr>
        <w:tabs>
          <w:tab w:val="left" w:pos="2535"/>
        </w:tabs>
        <w:rPr>
          <w:rFonts w:ascii="Lora" w:hAnsi="Lora"/>
        </w:rPr>
      </w:pPr>
    </w:p>
    <w:p w14:paraId="552FE369" w14:textId="3197904C" w:rsidR="0041120F" w:rsidRPr="0041120F" w:rsidRDefault="0041120F" w:rsidP="00731574">
      <w:pPr>
        <w:tabs>
          <w:tab w:val="left" w:pos="2535"/>
        </w:tabs>
        <w:rPr>
          <w:rFonts w:ascii="Lora" w:hAnsi="Lora"/>
          <w:b/>
          <w:bCs/>
        </w:rPr>
      </w:pPr>
      <w:r w:rsidRPr="0041120F">
        <w:rPr>
          <w:rFonts w:ascii="Lora" w:hAnsi="Lora"/>
          <w:b/>
          <w:bCs/>
        </w:rPr>
        <w:t>Anteckningsmall</w:t>
      </w:r>
    </w:p>
    <w:p w14:paraId="7FB6AEBD" w14:textId="0888DA77" w:rsidR="0041120F" w:rsidRDefault="0041120F" w:rsidP="00731574">
      <w:pPr>
        <w:tabs>
          <w:tab w:val="left" w:pos="2535"/>
        </w:tabs>
        <w:rPr>
          <w:rFonts w:ascii="Lora" w:hAnsi="Lora"/>
        </w:rPr>
      </w:pPr>
      <w:r>
        <w:rPr>
          <w:noProof/>
        </w:rPr>
        <w:drawing>
          <wp:inline distT="0" distB="0" distL="0" distR="0" wp14:anchorId="18D2F668" wp14:editId="7043B0D8">
            <wp:extent cx="3457575" cy="1247775"/>
            <wp:effectExtent l="0" t="0" r="9525" b="9525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84FB" w14:textId="2A1FC0C7" w:rsidR="008C19D6" w:rsidRPr="0041120F" w:rsidRDefault="0041120F" w:rsidP="00731574">
      <w:pPr>
        <w:tabs>
          <w:tab w:val="left" w:pos="2535"/>
        </w:tabs>
        <w:rPr>
          <w:rFonts w:ascii="Lora" w:hAnsi="Lora"/>
          <w:b/>
          <w:bCs/>
        </w:rPr>
      </w:pPr>
      <w:r w:rsidRPr="0041120F">
        <w:rPr>
          <w:rFonts w:ascii="Lora" w:hAnsi="Lora"/>
          <w:b/>
          <w:bCs/>
        </w:rPr>
        <w:t>IVP</w:t>
      </w:r>
    </w:p>
    <w:p w14:paraId="673BB48C" w14:textId="13071DC8" w:rsidR="008C19D6" w:rsidRDefault="008C19D6" w:rsidP="00731574">
      <w:pPr>
        <w:tabs>
          <w:tab w:val="left" w:pos="2535"/>
        </w:tabs>
        <w:rPr>
          <w:rFonts w:ascii="Lora" w:hAnsi="Lora"/>
        </w:rPr>
      </w:pPr>
      <w:r>
        <w:rPr>
          <w:noProof/>
        </w:rPr>
        <w:drawing>
          <wp:inline distT="0" distB="0" distL="0" distR="0" wp14:anchorId="130E4EC3" wp14:editId="78CC09C4">
            <wp:extent cx="5759450" cy="1120140"/>
            <wp:effectExtent l="0" t="0" r="0" b="3810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1894" w14:textId="77777777" w:rsidR="00B44ED7" w:rsidRDefault="00B44ED7" w:rsidP="00731574">
      <w:pPr>
        <w:tabs>
          <w:tab w:val="left" w:pos="2535"/>
        </w:tabs>
        <w:rPr>
          <w:rFonts w:ascii="Lora" w:hAnsi="Lora"/>
          <w:b/>
          <w:bCs/>
        </w:rPr>
      </w:pPr>
    </w:p>
    <w:p w14:paraId="45E74CC8" w14:textId="77777777" w:rsidR="00B44ED7" w:rsidRDefault="00B44ED7" w:rsidP="00731574">
      <w:pPr>
        <w:tabs>
          <w:tab w:val="left" w:pos="2535"/>
        </w:tabs>
        <w:rPr>
          <w:rFonts w:ascii="Lora" w:hAnsi="Lora"/>
          <w:b/>
          <w:bCs/>
        </w:rPr>
      </w:pPr>
    </w:p>
    <w:p w14:paraId="2F7F6513" w14:textId="03B27C61" w:rsidR="00B44ED7" w:rsidRDefault="00B44ED7" w:rsidP="00B44ED7">
      <w:pPr>
        <w:pStyle w:val="Rubrik3"/>
      </w:pPr>
      <w:bookmarkStart w:id="2" w:name="_Toc89260558"/>
      <w:r>
        <w:t>Radering av fil</w:t>
      </w:r>
      <w:bookmarkEnd w:id="2"/>
    </w:p>
    <w:p w14:paraId="715A45CA" w14:textId="77777777" w:rsidR="00B44ED7" w:rsidRPr="00B44ED7" w:rsidRDefault="00B44ED7" w:rsidP="00B44ED7"/>
    <w:p w14:paraId="0E42A5DD" w14:textId="557974B7" w:rsidR="0041120F" w:rsidRPr="00B44ED7" w:rsidRDefault="0041120F" w:rsidP="00731574">
      <w:pPr>
        <w:tabs>
          <w:tab w:val="left" w:pos="2535"/>
        </w:tabs>
        <w:rPr>
          <w:rFonts w:ascii="Lora" w:hAnsi="Lora"/>
        </w:rPr>
      </w:pPr>
      <w:r w:rsidRPr="00B44ED7">
        <w:rPr>
          <w:rFonts w:ascii="Lora" w:hAnsi="Lora"/>
        </w:rPr>
        <w:t>Efter du har bifogat filen och kontrollerat att allt är rätt ska filen raderas ifrån datorn!</w:t>
      </w:r>
    </w:p>
    <w:sectPr w:rsidR="0041120F" w:rsidRPr="00B44ED7" w:rsidSect="00CA4EAC">
      <w:headerReference w:type="default" r:id="rId25"/>
      <w:footerReference w:type="default" r:id="rId26"/>
      <w:pgSz w:w="11906" w:h="16838"/>
      <w:pgMar w:top="1985" w:right="1418" w:bottom="1418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12E38" w14:textId="77777777" w:rsidR="00AE6B15" w:rsidRDefault="00AE6B15" w:rsidP="007E4072">
      <w:pPr>
        <w:spacing w:after="0" w:line="240" w:lineRule="auto"/>
      </w:pPr>
      <w:r>
        <w:separator/>
      </w:r>
    </w:p>
  </w:endnote>
  <w:endnote w:type="continuationSeparator" w:id="0">
    <w:p w14:paraId="68AC8B17" w14:textId="77777777" w:rsidR="00AE6B15" w:rsidRDefault="00AE6B15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0273989"/>
      <w:docPartObj>
        <w:docPartGallery w:val="Page Numbers (Bottom of Page)"/>
        <w:docPartUnique/>
      </w:docPartObj>
    </w:sdtPr>
    <w:sdtEndPr/>
    <w:sdtContent>
      <w:p w14:paraId="47D0BB8A" w14:textId="7098B46E" w:rsidR="00506151" w:rsidRDefault="00506151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C49DA0" w14:textId="4667987B" w:rsidR="00AD7218" w:rsidRDefault="00AD7218" w:rsidP="00506151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440B9B" w14:textId="77777777" w:rsidR="00AE6B15" w:rsidRDefault="00AE6B15" w:rsidP="007E4072">
      <w:pPr>
        <w:spacing w:after="0" w:line="240" w:lineRule="auto"/>
      </w:pPr>
      <w:r>
        <w:separator/>
      </w:r>
    </w:p>
  </w:footnote>
  <w:footnote w:type="continuationSeparator" w:id="0">
    <w:p w14:paraId="139FD43C" w14:textId="77777777" w:rsidR="00AE6B15" w:rsidRDefault="00AE6B15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57D84" w14:textId="083C72D1"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944AB4" wp14:editId="6C02CB55">
          <wp:simplePos x="0" y="0"/>
          <wp:positionH relativeFrom="column">
            <wp:posOffset>4347845</wp:posOffset>
          </wp:positionH>
          <wp:positionV relativeFrom="paragraph">
            <wp:posOffset>-22225</wp:posOffset>
          </wp:positionV>
          <wp:extent cx="1800000" cy="622800"/>
          <wp:effectExtent l="0" t="0" r="0" b="6350"/>
          <wp:wrapNone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CB0">
      <w:t xml:space="preserve">Bifoga </w:t>
    </w:r>
    <w:r w:rsidR="00222773">
      <w:t>fil</w:t>
    </w:r>
    <w:r w:rsidR="00A24CB0">
      <w:t xml:space="preserve"> i Cosmic</w:t>
    </w:r>
    <w:r w:rsidR="00042D1F">
      <w:t xml:space="preserve"> - Manual</w:t>
    </w:r>
  </w:p>
  <w:p w14:paraId="7538E13A" w14:textId="10C449E6" w:rsidR="00506151" w:rsidRDefault="00506151">
    <w:pPr>
      <w:pStyle w:val="Sidhuvud"/>
    </w:pPr>
    <w:r>
      <w:t xml:space="preserve">Senast uppdaterad: </w:t>
    </w:r>
    <w:r w:rsidR="00A804D4">
      <w:t>21</w:t>
    </w:r>
    <w:r w:rsidR="00A24CB0">
      <w:t>120</w:t>
    </w:r>
    <w:r w:rsidR="00F36D58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dobjekt 43" o:spid="_x0000_i1026" type="#_x0000_t75" style="width:102.75pt;height:84pt;visibility:visible;mso-wrap-style:square" o:bullet="t">
        <v:imagedata r:id="rId1" o:title=""/>
      </v:shape>
    </w:pict>
  </w:numPicBullet>
  <w:abstractNum w:abstractNumId="0" w15:restartNumberingAfterBreak="0">
    <w:nsid w:val="0BCD7149"/>
    <w:multiLevelType w:val="hybridMultilevel"/>
    <w:tmpl w:val="84E6E582"/>
    <w:lvl w:ilvl="0" w:tplc="067634F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0274"/>
    <w:multiLevelType w:val="hybridMultilevel"/>
    <w:tmpl w:val="11288C5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25E32"/>
    <w:multiLevelType w:val="hybridMultilevel"/>
    <w:tmpl w:val="C3287C3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D271F"/>
    <w:multiLevelType w:val="hybridMultilevel"/>
    <w:tmpl w:val="9D74DF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347E5"/>
    <w:multiLevelType w:val="hybridMultilevel"/>
    <w:tmpl w:val="5296B54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B14A5"/>
    <w:multiLevelType w:val="hybridMultilevel"/>
    <w:tmpl w:val="BC3A99E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D1E9E"/>
    <w:multiLevelType w:val="hybridMultilevel"/>
    <w:tmpl w:val="FC5E62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F4381"/>
    <w:multiLevelType w:val="hybridMultilevel"/>
    <w:tmpl w:val="3D4C0B4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73139"/>
    <w:multiLevelType w:val="hybridMultilevel"/>
    <w:tmpl w:val="442248C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F1287"/>
    <w:multiLevelType w:val="hybridMultilevel"/>
    <w:tmpl w:val="442248C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218"/>
    <w:rsid w:val="00002AA1"/>
    <w:rsid w:val="00042D1F"/>
    <w:rsid w:val="00052E5F"/>
    <w:rsid w:val="000541D8"/>
    <w:rsid w:val="00065351"/>
    <w:rsid w:val="0007678E"/>
    <w:rsid w:val="0008082B"/>
    <w:rsid w:val="0008448D"/>
    <w:rsid w:val="00084C6C"/>
    <w:rsid w:val="0008683C"/>
    <w:rsid w:val="00086F34"/>
    <w:rsid w:val="000A5C91"/>
    <w:rsid w:val="000B17AF"/>
    <w:rsid w:val="000C04D2"/>
    <w:rsid w:val="000E14F1"/>
    <w:rsid w:val="000E55D4"/>
    <w:rsid w:val="00104D49"/>
    <w:rsid w:val="0011011D"/>
    <w:rsid w:val="00124EFB"/>
    <w:rsid w:val="00142004"/>
    <w:rsid w:val="00177CEA"/>
    <w:rsid w:val="001E2015"/>
    <w:rsid w:val="00203693"/>
    <w:rsid w:val="00207B3A"/>
    <w:rsid w:val="00222773"/>
    <w:rsid w:val="002255F4"/>
    <w:rsid w:val="00283972"/>
    <w:rsid w:val="002B3915"/>
    <w:rsid w:val="002E5299"/>
    <w:rsid w:val="002F1AEF"/>
    <w:rsid w:val="002F665B"/>
    <w:rsid w:val="00312834"/>
    <w:rsid w:val="00344864"/>
    <w:rsid w:val="00383CCD"/>
    <w:rsid w:val="003944B3"/>
    <w:rsid w:val="003B0E33"/>
    <w:rsid w:val="003D25C5"/>
    <w:rsid w:val="003E15E7"/>
    <w:rsid w:val="003E69D0"/>
    <w:rsid w:val="004050A9"/>
    <w:rsid w:val="00406BCE"/>
    <w:rsid w:val="0041120F"/>
    <w:rsid w:val="00424CEA"/>
    <w:rsid w:val="004268D1"/>
    <w:rsid w:val="004435EB"/>
    <w:rsid w:val="0046222A"/>
    <w:rsid w:val="00464D4D"/>
    <w:rsid w:val="004702F4"/>
    <w:rsid w:val="00481AF9"/>
    <w:rsid w:val="004878F2"/>
    <w:rsid w:val="0049513A"/>
    <w:rsid w:val="004C0E50"/>
    <w:rsid w:val="004C549F"/>
    <w:rsid w:val="004C5D60"/>
    <w:rsid w:val="004F48EF"/>
    <w:rsid w:val="00506151"/>
    <w:rsid w:val="00510A21"/>
    <w:rsid w:val="00514732"/>
    <w:rsid w:val="00536521"/>
    <w:rsid w:val="0054402A"/>
    <w:rsid w:val="005615CF"/>
    <w:rsid w:val="005A0A31"/>
    <w:rsid w:val="005C7EDD"/>
    <w:rsid w:val="005D26F1"/>
    <w:rsid w:val="005E28C3"/>
    <w:rsid w:val="005E49BD"/>
    <w:rsid w:val="005F055B"/>
    <w:rsid w:val="00615E4E"/>
    <w:rsid w:val="00617FEB"/>
    <w:rsid w:val="006416DB"/>
    <w:rsid w:val="0065584A"/>
    <w:rsid w:val="00690685"/>
    <w:rsid w:val="006A1ED9"/>
    <w:rsid w:val="006A5C3E"/>
    <w:rsid w:val="006D0CFB"/>
    <w:rsid w:val="006D49BC"/>
    <w:rsid w:val="006F65E2"/>
    <w:rsid w:val="007166B9"/>
    <w:rsid w:val="007170B0"/>
    <w:rsid w:val="007210DB"/>
    <w:rsid w:val="00731574"/>
    <w:rsid w:val="00744E56"/>
    <w:rsid w:val="0075367D"/>
    <w:rsid w:val="007673FD"/>
    <w:rsid w:val="00781F2F"/>
    <w:rsid w:val="007A549A"/>
    <w:rsid w:val="007B3489"/>
    <w:rsid w:val="007C7C86"/>
    <w:rsid w:val="007E4072"/>
    <w:rsid w:val="007F79F2"/>
    <w:rsid w:val="00800CF6"/>
    <w:rsid w:val="008240AA"/>
    <w:rsid w:val="00827C76"/>
    <w:rsid w:val="00835B98"/>
    <w:rsid w:val="0084253D"/>
    <w:rsid w:val="00851241"/>
    <w:rsid w:val="00857B92"/>
    <w:rsid w:val="00877E35"/>
    <w:rsid w:val="00896F3F"/>
    <w:rsid w:val="008C19D6"/>
    <w:rsid w:val="008C334D"/>
    <w:rsid w:val="008C5AD7"/>
    <w:rsid w:val="008D6E0E"/>
    <w:rsid w:val="009158F3"/>
    <w:rsid w:val="00917A58"/>
    <w:rsid w:val="009266FC"/>
    <w:rsid w:val="00926966"/>
    <w:rsid w:val="00936528"/>
    <w:rsid w:val="00940FF0"/>
    <w:rsid w:val="009441B1"/>
    <w:rsid w:val="00947F97"/>
    <w:rsid w:val="009523D9"/>
    <w:rsid w:val="009841F7"/>
    <w:rsid w:val="009A7742"/>
    <w:rsid w:val="009C5C4A"/>
    <w:rsid w:val="009C65B6"/>
    <w:rsid w:val="009D65B2"/>
    <w:rsid w:val="009E53FD"/>
    <w:rsid w:val="009F4154"/>
    <w:rsid w:val="009F56B0"/>
    <w:rsid w:val="00A125A0"/>
    <w:rsid w:val="00A15800"/>
    <w:rsid w:val="00A15C3E"/>
    <w:rsid w:val="00A24CB0"/>
    <w:rsid w:val="00A24DE2"/>
    <w:rsid w:val="00A53F8D"/>
    <w:rsid w:val="00A65D7E"/>
    <w:rsid w:val="00A804D4"/>
    <w:rsid w:val="00AD151F"/>
    <w:rsid w:val="00AD7218"/>
    <w:rsid w:val="00AE6B15"/>
    <w:rsid w:val="00AF039B"/>
    <w:rsid w:val="00B007DD"/>
    <w:rsid w:val="00B449B7"/>
    <w:rsid w:val="00B44ED7"/>
    <w:rsid w:val="00B6014B"/>
    <w:rsid w:val="00B64A9F"/>
    <w:rsid w:val="00B6693D"/>
    <w:rsid w:val="00B721FD"/>
    <w:rsid w:val="00B77C4D"/>
    <w:rsid w:val="00B8125A"/>
    <w:rsid w:val="00B940EB"/>
    <w:rsid w:val="00BA7ABB"/>
    <w:rsid w:val="00BC1D15"/>
    <w:rsid w:val="00BF082B"/>
    <w:rsid w:val="00BF397F"/>
    <w:rsid w:val="00C211EF"/>
    <w:rsid w:val="00C7062C"/>
    <w:rsid w:val="00C70D54"/>
    <w:rsid w:val="00C72555"/>
    <w:rsid w:val="00CA4EAC"/>
    <w:rsid w:val="00CB5D60"/>
    <w:rsid w:val="00CE2508"/>
    <w:rsid w:val="00CF5F59"/>
    <w:rsid w:val="00D01254"/>
    <w:rsid w:val="00D04EEB"/>
    <w:rsid w:val="00D17D5D"/>
    <w:rsid w:val="00D33F2C"/>
    <w:rsid w:val="00D37503"/>
    <w:rsid w:val="00D41D57"/>
    <w:rsid w:val="00D42677"/>
    <w:rsid w:val="00D45A8C"/>
    <w:rsid w:val="00D626F9"/>
    <w:rsid w:val="00D82787"/>
    <w:rsid w:val="00D84161"/>
    <w:rsid w:val="00D9293F"/>
    <w:rsid w:val="00DD0507"/>
    <w:rsid w:val="00DE22D4"/>
    <w:rsid w:val="00DE7AB5"/>
    <w:rsid w:val="00DF1EEB"/>
    <w:rsid w:val="00E01164"/>
    <w:rsid w:val="00E06C05"/>
    <w:rsid w:val="00E335D8"/>
    <w:rsid w:val="00E55BB2"/>
    <w:rsid w:val="00E60AA9"/>
    <w:rsid w:val="00E85BC4"/>
    <w:rsid w:val="00EE1C11"/>
    <w:rsid w:val="00EE6B43"/>
    <w:rsid w:val="00F154A9"/>
    <w:rsid w:val="00F33953"/>
    <w:rsid w:val="00F349F6"/>
    <w:rsid w:val="00F36D58"/>
    <w:rsid w:val="00F65054"/>
    <w:rsid w:val="00F85D95"/>
    <w:rsid w:val="00F979DD"/>
    <w:rsid w:val="00FA52F5"/>
    <w:rsid w:val="00FB46D2"/>
    <w:rsid w:val="00FE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02CC3"/>
  <w15:chartTrackingRefBased/>
  <w15:docId w15:val="{416437A8-AB96-4D60-9E17-C1CB005B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AD7218"/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E60AA9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7E4072"/>
    <w:pPr>
      <w:spacing w:after="0" w:line="360" w:lineRule="auto"/>
    </w:pPr>
    <w:rPr>
      <w:rFonts w:ascii="Växjö Now" w:hAnsi="Växjö Now"/>
      <w:sz w:val="24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E60AA9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AD7218"/>
    <w:pPr>
      <w:ind w:left="720"/>
      <w:contextualSpacing/>
    </w:pPr>
  </w:style>
  <w:style w:type="paragraph" w:styleId="Innehllsfrteckningsrubrik">
    <w:name w:val="TOC Heading"/>
    <w:basedOn w:val="Rubrik1"/>
    <w:next w:val="Normal"/>
    <w:uiPriority w:val="39"/>
    <w:unhideWhenUsed/>
    <w:qFormat/>
    <w:rsid w:val="003B0E33"/>
    <w:pPr>
      <w:outlineLvl w:val="9"/>
    </w:pPr>
    <w:rPr>
      <w:rFonts w:asciiTheme="majorHAnsi" w:hAnsiTheme="majorHAnsi"/>
      <w:b w:val="0"/>
      <w:color w:val="00293D" w:themeColor="accent1" w:themeShade="BF"/>
      <w:sz w:val="32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3B0E33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3B0E33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rsid w:val="003B0E33"/>
    <w:pPr>
      <w:spacing w:after="100"/>
      <w:ind w:left="440"/>
    </w:pPr>
  </w:style>
  <w:style w:type="character" w:styleId="Hyperlnk">
    <w:name w:val="Hyperlink"/>
    <w:basedOn w:val="Standardstycketeckensnitt"/>
    <w:uiPriority w:val="99"/>
    <w:unhideWhenUsed/>
    <w:rsid w:val="003B0E33"/>
    <w:rPr>
      <w:color w:val="D70071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0653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llar\V&#228;xj&#246;%20kommun\V&#228;xj&#246;%20kommun%20Standard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7169032B1802408CC085CA5661B973" ma:contentTypeVersion="6" ma:contentTypeDescription="Skapa ett nytt dokument." ma:contentTypeScope="" ma:versionID="ca10e54ab5fde322dd2406ff4ede32f9">
  <xsd:schema xmlns:xsd="http://www.w3.org/2001/XMLSchema" xmlns:xs="http://www.w3.org/2001/XMLSchema" xmlns:p="http://schemas.microsoft.com/office/2006/metadata/properties" xmlns:ns2="13f31dfe-3ebf-4573-bc2a-e0eee0a130c7" targetNamespace="http://schemas.microsoft.com/office/2006/metadata/properties" ma:root="true" ma:fieldsID="db0ad4c5f08cfb8b0f861fd07db8feeb" ns2:_="">
    <xsd:import namespace="13f31dfe-3ebf-4573-bc2a-e0eee0a130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31dfe-3ebf-4573-bc2a-e0eee0a13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440DDF-35DB-45D3-9A6D-4AF73AF674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E6092-01FA-45FF-9E36-87CD7872E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31dfe-3ebf-4573-bc2a-e0eee0a13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503A94-FA88-43C3-B2CC-CF16C09088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D7D196-FB38-4D3F-977D-5EE2045A3878}">
  <ds:schemaRefs>
    <ds:schemaRef ds:uri="http://schemas.microsoft.com/office/2006/metadata/properties"/>
    <ds:schemaRef ds:uri="13f31dfe-3ebf-4573-bc2a-e0eee0a130c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Standard</Template>
  <TotalTime>309</TotalTime>
  <Pages>6</Pages>
  <Words>279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Edvardsson Marie</dc:creator>
  <cp:keywords/>
  <dc:description/>
  <cp:lastModifiedBy>Edvardsson Marie</cp:lastModifiedBy>
  <cp:revision>19</cp:revision>
  <cp:lastPrinted>2021-12-01T13:27:00Z</cp:lastPrinted>
  <dcterms:created xsi:type="dcterms:W3CDTF">2021-12-01T08:57:00Z</dcterms:created>
  <dcterms:modified xsi:type="dcterms:W3CDTF">2021-12-06T13:40:00Z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0x010100AE7169032B1802408CC085CA5661B973</vt:lpwstr>
  </property>
</Properties>
</file>