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1B1" w:rsidRDefault="001F71B1" w:rsidP="001F71B1">
      <w:pPr>
        <w:rPr>
          <w:rFonts w:ascii="Garamond" w:hAnsi="Garamond" w:cs="Arial"/>
          <w:b/>
          <w:sz w:val="28"/>
          <w:szCs w:val="28"/>
        </w:rPr>
      </w:pPr>
      <w:r w:rsidRPr="00296C98">
        <w:rPr>
          <w:rFonts w:ascii="Garamond" w:hAnsi="Garamond" w:cs="Arial"/>
          <w:b/>
          <w:sz w:val="28"/>
          <w:szCs w:val="28"/>
        </w:rPr>
        <w:t xml:space="preserve">Checklista </w:t>
      </w:r>
      <w:r w:rsidR="00F02144">
        <w:rPr>
          <w:rFonts w:ascii="Garamond" w:hAnsi="Garamond" w:cs="Arial"/>
          <w:b/>
          <w:sz w:val="28"/>
          <w:szCs w:val="28"/>
        </w:rPr>
        <w:t xml:space="preserve">Ordinärt boende </w:t>
      </w:r>
    </w:p>
    <w:p w:rsidR="0073131A" w:rsidRDefault="0073131A" w:rsidP="0073131A">
      <w:pPr>
        <w:rPr>
          <w:sz w:val="18"/>
          <w:szCs w:val="18"/>
        </w:rPr>
      </w:pPr>
      <w:r w:rsidRPr="00540F3B">
        <w:rPr>
          <w:sz w:val="18"/>
          <w:szCs w:val="18"/>
        </w:rPr>
        <w:t>Fastställd av medicinskt ansvarig sjuksköterska 2020-05-13 Carina Yngvesson och Marita Jonsson</w:t>
      </w:r>
    </w:p>
    <w:p w:rsidR="00E44B75" w:rsidRDefault="00E44B75" w:rsidP="0073131A">
      <w:pPr>
        <w:rPr>
          <w:rFonts w:ascii="Garamond" w:hAnsi="Garamond"/>
        </w:rPr>
      </w:pPr>
      <w:r>
        <w:rPr>
          <w:sz w:val="18"/>
          <w:szCs w:val="18"/>
        </w:rPr>
        <w:t xml:space="preserve">Ingår i Vårdhygieniska riktlinjer vid </w:t>
      </w:r>
      <w:proofErr w:type="spellStart"/>
      <w:r>
        <w:rPr>
          <w:sz w:val="18"/>
          <w:szCs w:val="18"/>
        </w:rPr>
        <w:t>Covid</w:t>
      </w:r>
      <w:proofErr w:type="spellEnd"/>
      <w:r>
        <w:rPr>
          <w:sz w:val="18"/>
          <w:szCs w:val="18"/>
        </w:rPr>
        <w:t xml:space="preserve"> -19</w:t>
      </w:r>
    </w:p>
    <w:p w:rsidR="0073131A" w:rsidRPr="0073131A" w:rsidRDefault="001F71B1" w:rsidP="0073131A">
      <w:pPr>
        <w:rPr>
          <w:rFonts w:ascii="Garamond" w:hAnsi="Garamond"/>
        </w:rPr>
      </w:pPr>
      <w:r w:rsidRPr="00296C98">
        <w:rPr>
          <w:rFonts w:ascii="Garamond" w:hAnsi="Garamond"/>
        </w:rPr>
        <w:t xml:space="preserve">Tänk på att alltid skydda patienten oavsett infektion eller inte. </w:t>
      </w:r>
      <w:r>
        <w:rPr>
          <w:rFonts w:ascii="Garamond" w:hAnsi="Garamond"/>
        </w:rPr>
        <w:t xml:space="preserve">Rena </w:t>
      </w:r>
      <w:r w:rsidRPr="00296C98">
        <w:rPr>
          <w:rFonts w:ascii="Garamond" w:hAnsi="Garamond"/>
        </w:rPr>
        <w:t>händer!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080"/>
        <w:gridCol w:w="972"/>
        <w:gridCol w:w="1008"/>
      </w:tblGrid>
      <w:tr w:rsidR="001F71B1" w:rsidRPr="00296C98" w:rsidTr="00C10339">
        <w:tc>
          <w:tcPr>
            <w:tcW w:w="7080" w:type="dxa"/>
            <w:shd w:val="clear" w:color="auto" w:fill="92D050"/>
          </w:tcPr>
          <w:p w:rsidR="001F71B1" w:rsidRPr="00C717B3" w:rsidRDefault="00F02144" w:rsidP="00AF7625">
            <w:pPr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Bostad hos omsorgstagare med regelbundna omvårdnadsinsatser</w:t>
            </w:r>
          </w:p>
          <w:p w:rsidR="001F71B1" w:rsidRPr="008F0578" w:rsidRDefault="001F71B1" w:rsidP="00AF7625">
            <w:pPr>
              <w:rPr>
                <w:rFonts w:ascii="Garamond" w:hAnsi="Garamond"/>
                <w:b/>
              </w:rPr>
            </w:pPr>
          </w:p>
        </w:tc>
        <w:tc>
          <w:tcPr>
            <w:tcW w:w="972" w:type="dxa"/>
            <w:shd w:val="clear" w:color="auto" w:fill="92D05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  <w:r w:rsidRPr="00296C98">
              <w:rPr>
                <w:rFonts w:ascii="Garamond" w:hAnsi="Garamond"/>
              </w:rPr>
              <w:t xml:space="preserve">Ja </w:t>
            </w:r>
          </w:p>
        </w:tc>
        <w:tc>
          <w:tcPr>
            <w:tcW w:w="1008" w:type="dxa"/>
            <w:shd w:val="clear" w:color="auto" w:fill="92D05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  <w:r w:rsidRPr="00296C98">
              <w:rPr>
                <w:rFonts w:ascii="Garamond" w:hAnsi="Garamond"/>
              </w:rPr>
              <w:t>Nej</w:t>
            </w:r>
          </w:p>
        </w:tc>
      </w:tr>
      <w:tr w:rsidR="001F71B1" w:rsidRPr="00296C98" w:rsidTr="00C10339">
        <w:tc>
          <w:tcPr>
            <w:tcW w:w="7080" w:type="dxa"/>
          </w:tcPr>
          <w:p w:rsidR="001F71B1" w:rsidRDefault="001F71B1" w:rsidP="001F71B1">
            <w:pPr>
              <w:rPr>
                <w:rFonts w:ascii="Garamond" w:hAnsi="Garamond"/>
                <w:sz w:val="24"/>
                <w:szCs w:val="24"/>
              </w:rPr>
            </w:pPr>
            <w:r w:rsidRPr="00C717B3">
              <w:rPr>
                <w:rFonts w:ascii="Garamond" w:hAnsi="Garamond"/>
                <w:sz w:val="24"/>
                <w:szCs w:val="24"/>
              </w:rPr>
              <w:t xml:space="preserve">Handdesinfektion </w:t>
            </w:r>
            <w:r>
              <w:rPr>
                <w:rFonts w:ascii="Garamond" w:hAnsi="Garamond"/>
                <w:sz w:val="24"/>
                <w:szCs w:val="24"/>
              </w:rPr>
              <w:t xml:space="preserve">med pump </w:t>
            </w:r>
            <w:r w:rsidRPr="00C717B3">
              <w:rPr>
                <w:rFonts w:ascii="Garamond" w:hAnsi="Garamond"/>
                <w:sz w:val="24"/>
                <w:szCs w:val="24"/>
              </w:rPr>
              <w:t>ska finnas</w:t>
            </w:r>
            <w:r>
              <w:rPr>
                <w:rFonts w:ascii="Garamond" w:hAnsi="Garamond"/>
                <w:sz w:val="24"/>
                <w:szCs w:val="24"/>
              </w:rPr>
              <w:t xml:space="preserve"> i </w:t>
            </w:r>
            <w:r w:rsidR="00F02144">
              <w:rPr>
                <w:rFonts w:ascii="Garamond" w:hAnsi="Garamond"/>
                <w:sz w:val="24"/>
                <w:szCs w:val="24"/>
              </w:rPr>
              <w:t>bostaden</w:t>
            </w:r>
            <w:r w:rsidRPr="00C717B3">
              <w:rPr>
                <w:rFonts w:ascii="Garamond" w:hAnsi="Garamond"/>
                <w:sz w:val="24"/>
                <w:szCs w:val="24"/>
              </w:rPr>
              <w:t xml:space="preserve"> och på toaletten</w:t>
            </w:r>
            <w:r>
              <w:rPr>
                <w:rFonts w:ascii="Garamond" w:hAnsi="Garamond"/>
                <w:sz w:val="24"/>
                <w:szCs w:val="24"/>
              </w:rPr>
              <w:t>, gärna uppsatt på väggen</w:t>
            </w:r>
            <w:r w:rsidR="008F5A13">
              <w:rPr>
                <w:rFonts w:ascii="Garamond" w:hAnsi="Garamond"/>
                <w:sz w:val="24"/>
                <w:szCs w:val="24"/>
              </w:rPr>
              <w:t xml:space="preserve"> men oftast måste annan lösning till i ordinärt boende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  <w:r w:rsidR="008F5A13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8F5A13">
              <w:rPr>
                <w:rFonts w:ascii="Garamond" w:hAnsi="Garamond"/>
                <w:sz w:val="24"/>
                <w:szCs w:val="24"/>
              </w:rPr>
              <w:t>T.ex</w:t>
            </w:r>
            <w:proofErr w:type="spellEnd"/>
            <w:proofErr w:type="gramEnd"/>
            <w:r w:rsidR="008F5A13">
              <w:rPr>
                <w:rFonts w:ascii="Garamond" w:hAnsi="Garamond"/>
                <w:sz w:val="24"/>
                <w:szCs w:val="24"/>
              </w:rPr>
              <w:t xml:space="preserve"> kan en bricka användas som skyddar underlaget.</w:t>
            </w:r>
          </w:p>
          <w:p w:rsidR="001F71B1" w:rsidRPr="00C717B3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H</w:t>
            </w:r>
            <w:r w:rsidRPr="00C717B3">
              <w:rPr>
                <w:rFonts w:ascii="Garamond" w:hAnsi="Garamond"/>
                <w:sz w:val="24"/>
                <w:szCs w:val="24"/>
              </w:rPr>
              <w:t>andskar</w:t>
            </w:r>
            <w:r>
              <w:rPr>
                <w:rFonts w:ascii="Garamond" w:hAnsi="Garamond"/>
                <w:sz w:val="24"/>
                <w:szCs w:val="24"/>
              </w:rPr>
              <w:t xml:space="preserve"> ska finnas lättåtkomligt.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</w:t>
            </w:r>
            <w:r w:rsidRPr="00C717B3">
              <w:rPr>
                <w:rFonts w:ascii="Garamond" w:hAnsi="Garamond"/>
                <w:sz w:val="24"/>
                <w:szCs w:val="24"/>
              </w:rPr>
              <w:t xml:space="preserve">örkläden och </w:t>
            </w:r>
            <w:r>
              <w:rPr>
                <w:rFonts w:ascii="Garamond" w:hAnsi="Garamond"/>
                <w:sz w:val="24"/>
                <w:szCs w:val="24"/>
              </w:rPr>
              <w:t>annan skyddsutrustning</w:t>
            </w:r>
            <w:r w:rsidRPr="00C717B3">
              <w:rPr>
                <w:rFonts w:ascii="Garamond" w:hAnsi="Garamond"/>
                <w:sz w:val="24"/>
                <w:szCs w:val="24"/>
              </w:rPr>
              <w:t xml:space="preserve"> ska finnas lättåtkomligt</w:t>
            </w:r>
            <w:r>
              <w:rPr>
                <w:rFonts w:ascii="Garamond" w:hAnsi="Garamond"/>
                <w:sz w:val="24"/>
                <w:szCs w:val="24"/>
              </w:rPr>
              <w:t>.</w:t>
            </w:r>
          </w:p>
          <w:p w:rsidR="001F71B1" w:rsidRPr="001973B7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br/>
            </w:r>
            <w:r w:rsidRPr="001973B7">
              <w:rPr>
                <w:rFonts w:ascii="Garamond" w:hAnsi="Garamond"/>
                <w:sz w:val="24"/>
                <w:szCs w:val="24"/>
              </w:rPr>
              <w:t>Instruktion för att ta på och av skyddsutrustning ska finnas väl synlig där detta sker.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Tvål med pump och torkpapper till personalen ska finnas i varje </w:t>
            </w:r>
            <w:r w:rsidR="00F02144">
              <w:rPr>
                <w:rFonts w:ascii="Garamond" w:hAnsi="Garamond"/>
                <w:sz w:val="24"/>
                <w:szCs w:val="24"/>
              </w:rPr>
              <w:t>bostad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Pr="007A6EDD" w:rsidRDefault="00F02144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Förkläde och handskar mm kastas i soppåse</w:t>
            </w:r>
            <w:r w:rsidR="001F71B1" w:rsidRPr="007A6EDD">
              <w:rPr>
                <w:rFonts w:ascii="Garamond" w:hAnsi="Garamond"/>
                <w:sz w:val="24"/>
                <w:szCs w:val="24"/>
              </w:rPr>
              <w:t xml:space="preserve">. </w:t>
            </w:r>
            <w:r w:rsidR="001F71B1">
              <w:rPr>
                <w:rFonts w:ascii="Garamond" w:hAnsi="Garamond"/>
                <w:sz w:val="24"/>
                <w:szCs w:val="24"/>
              </w:rPr>
              <w:t>P</w:t>
            </w:r>
            <w:r w:rsidR="001F71B1" w:rsidRPr="007A6EDD">
              <w:rPr>
                <w:rFonts w:ascii="Garamond" w:hAnsi="Garamond"/>
                <w:sz w:val="24"/>
                <w:szCs w:val="24"/>
              </w:rPr>
              <w:t xml:space="preserve">åsen/säcken </w:t>
            </w:r>
            <w:r w:rsidR="001F71B1">
              <w:rPr>
                <w:rFonts w:ascii="Garamond" w:hAnsi="Garamond"/>
                <w:sz w:val="24"/>
                <w:szCs w:val="24"/>
              </w:rPr>
              <w:t xml:space="preserve">ska kunna knytas ihop </w:t>
            </w:r>
            <w:r w:rsidR="001F71B1" w:rsidRPr="007A6EDD">
              <w:rPr>
                <w:rFonts w:ascii="Garamond" w:hAnsi="Garamond"/>
                <w:sz w:val="24"/>
                <w:szCs w:val="24"/>
              </w:rPr>
              <w:t>med rena</w:t>
            </w:r>
            <w:r w:rsidR="001F71B1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1F71B1" w:rsidRPr="007A6EDD">
              <w:rPr>
                <w:rFonts w:ascii="Garamond" w:hAnsi="Garamond"/>
                <w:sz w:val="24"/>
                <w:szCs w:val="24"/>
              </w:rPr>
              <w:t>händer eller med rena handskar</w:t>
            </w:r>
            <w:r>
              <w:rPr>
                <w:rFonts w:ascii="Garamond" w:hAnsi="Garamond"/>
                <w:sz w:val="24"/>
                <w:szCs w:val="24"/>
              </w:rPr>
              <w:t xml:space="preserve"> och tas med ut när den är lagom full</w:t>
            </w:r>
            <w:r w:rsidR="001F71B1" w:rsidRPr="007A6EDD">
              <w:rPr>
                <w:rFonts w:ascii="Garamond" w:hAnsi="Garamond"/>
                <w:sz w:val="24"/>
                <w:szCs w:val="24"/>
              </w:rPr>
              <w:t xml:space="preserve">. </w:t>
            </w:r>
            <w:r w:rsidR="001F71B1">
              <w:rPr>
                <w:rFonts w:ascii="Garamond" w:hAnsi="Garamond"/>
                <w:sz w:val="24"/>
                <w:szCs w:val="24"/>
              </w:rPr>
              <w:t>Får ej överfyll</w:t>
            </w:r>
            <w:r>
              <w:rPr>
                <w:rFonts w:ascii="Garamond" w:hAnsi="Garamond"/>
                <w:sz w:val="24"/>
                <w:szCs w:val="24"/>
              </w:rPr>
              <w:t>as</w:t>
            </w:r>
            <w:r w:rsidR="001F71B1">
              <w:rPr>
                <w:rFonts w:ascii="Garamond" w:hAnsi="Garamond"/>
                <w:sz w:val="24"/>
                <w:szCs w:val="24"/>
              </w:rPr>
              <w:t>.</w:t>
            </w:r>
          </w:p>
          <w:p w:rsidR="001F71B1" w:rsidRPr="00C717B3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1008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C10339">
        <w:tc>
          <w:tcPr>
            <w:tcW w:w="7080" w:type="dxa"/>
          </w:tcPr>
          <w:p w:rsidR="001F71B1" w:rsidRPr="00C717B3" w:rsidRDefault="001F71B1" w:rsidP="00AF7625">
            <w:pPr>
              <w:rPr>
                <w:rFonts w:ascii="Garamond" w:eastAsia="Times New Roman" w:hAnsi="Garamond"/>
                <w:sz w:val="24"/>
                <w:szCs w:val="24"/>
              </w:rPr>
            </w:pPr>
            <w:r>
              <w:rPr>
                <w:rFonts w:ascii="Garamond" w:eastAsia="Times New Roman" w:hAnsi="Garamond"/>
                <w:sz w:val="24"/>
                <w:szCs w:val="24"/>
              </w:rPr>
              <w:t>E</w:t>
            </w:r>
            <w:r w:rsidRPr="00C717B3">
              <w:rPr>
                <w:rFonts w:ascii="Garamond" w:eastAsia="Times New Roman" w:hAnsi="Garamond"/>
                <w:sz w:val="24"/>
                <w:szCs w:val="24"/>
              </w:rPr>
              <w:t>n yta att rengöra visiren på</w:t>
            </w:r>
            <w:r>
              <w:rPr>
                <w:rFonts w:ascii="Garamond" w:eastAsia="Times New Roman" w:hAnsi="Garamond"/>
                <w:sz w:val="24"/>
                <w:szCs w:val="24"/>
              </w:rPr>
              <w:t xml:space="preserve"> ska finnas samt en ren yta att f</w:t>
            </w:r>
            <w:r w:rsidRPr="00C717B3">
              <w:rPr>
                <w:rFonts w:ascii="Garamond" w:eastAsia="Times New Roman" w:hAnsi="Garamond"/>
                <w:sz w:val="24"/>
                <w:szCs w:val="24"/>
              </w:rPr>
              <w:t>örvara rena visir på</w:t>
            </w:r>
            <w:r>
              <w:rPr>
                <w:rFonts w:ascii="Garamond" w:eastAsia="Times New Roman" w:hAnsi="Garamond"/>
                <w:sz w:val="24"/>
                <w:szCs w:val="24"/>
              </w:rPr>
              <w:t>.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Ytdesinfektionsmedel och torkdukar ska finnas lätt tillgängligt där visiren ska desinficeras.</w:t>
            </w:r>
            <w:r w:rsidR="008C5DFB">
              <w:rPr>
                <w:rFonts w:ascii="Garamond" w:hAnsi="Garamond"/>
                <w:sz w:val="24"/>
                <w:szCs w:val="24"/>
              </w:rPr>
              <w:t xml:space="preserve"> Används även för daglig avtorkning av </w:t>
            </w:r>
            <w:proofErr w:type="spellStart"/>
            <w:r w:rsidR="008C5DFB">
              <w:rPr>
                <w:rFonts w:ascii="Garamond" w:hAnsi="Garamond"/>
                <w:sz w:val="24"/>
                <w:szCs w:val="24"/>
              </w:rPr>
              <w:t>tagställen</w:t>
            </w:r>
            <w:proofErr w:type="spellEnd"/>
            <w:r w:rsidR="008C5DFB">
              <w:rPr>
                <w:rFonts w:ascii="Garamond" w:hAnsi="Garamond"/>
                <w:sz w:val="24"/>
                <w:szCs w:val="24"/>
              </w:rPr>
              <w:t>.</w:t>
            </w:r>
          </w:p>
          <w:p w:rsidR="001F71B1" w:rsidRPr="00C717B3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1008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C10339">
        <w:tc>
          <w:tcPr>
            <w:tcW w:w="7080" w:type="dxa"/>
          </w:tcPr>
          <w:p w:rsidR="001F71B1" w:rsidRPr="007A6EDD" w:rsidRDefault="001F71B1" w:rsidP="00AF7625">
            <w:pPr>
              <w:rPr>
                <w:rFonts w:ascii="Garamond" w:eastAsia="Times New Roman" w:hAnsi="Garamond"/>
                <w:sz w:val="24"/>
                <w:szCs w:val="24"/>
              </w:rPr>
            </w:pPr>
            <w:r w:rsidRPr="007A6EDD">
              <w:rPr>
                <w:rFonts w:ascii="Garamond" w:eastAsia="Times New Roman" w:hAnsi="Garamond"/>
                <w:sz w:val="24"/>
                <w:szCs w:val="24"/>
              </w:rPr>
              <w:t>Rent material ska förvaras skyddat i hurts eller låda med lock</w:t>
            </w:r>
            <w:r w:rsidR="00F02144">
              <w:rPr>
                <w:rFonts w:ascii="Garamond" w:eastAsia="Times New Roman" w:hAnsi="Garamond"/>
                <w:sz w:val="24"/>
                <w:szCs w:val="24"/>
              </w:rPr>
              <w:t xml:space="preserve"> eller skåp.</w:t>
            </w:r>
          </w:p>
          <w:p w:rsidR="001F71B1" w:rsidRPr="007A6EDD" w:rsidRDefault="001F71B1" w:rsidP="00AF7625">
            <w:pPr>
              <w:rPr>
                <w:rFonts w:ascii="Garamond" w:eastAsia="Times New Roman" w:hAnsi="Garamond"/>
                <w:sz w:val="24"/>
                <w:szCs w:val="24"/>
              </w:rPr>
            </w:pPr>
            <w:r w:rsidRPr="007A6EDD">
              <w:rPr>
                <w:rFonts w:ascii="Garamond" w:eastAsia="Times New Roman" w:hAnsi="Garamond"/>
                <w:sz w:val="24"/>
                <w:szCs w:val="24"/>
              </w:rPr>
              <w:t>Ska ej förvaras på golv.</w:t>
            </w:r>
          </w:p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1008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C10339">
        <w:tc>
          <w:tcPr>
            <w:tcW w:w="7080" w:type="dxa"/>
            <w:shd w:val="clear" w:color="auto" w:fill="92D050"/>
          </w:tcPr>
          <w:p w:rsidR="001F71B1" w:rsidRPr="000557F9" w:rsidRDefault="001F71B1" w:rsidP="00AF7625">
            <w:pPr>
              <w:rPr>
                <w:rFonts w:ascii="Garamond" w:hAnsi="Garamond"/>
                <w:sz w:val="28"/>
                <w:szCs w:val="28"/>
              </w:rPr>
            </w:pPr>
            <w:proofErr w:type="spellStart"/>
            <w:r w:rsidRPr="000557F9">
              <w:rPr>
                <w:rFonts w:ascii="Garamond" w:hAnsi="Garamond"/>
                <w:sz w:val="28"/>
                <w:szCs w:val="28"/>
              </w:rPr>
              <w:t>Tvätthantering</w:t>
            </w:r>
            <w:proofErr w:type="spellEnd"/>
          </w:p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972" w:type="dxa"/>
            <w:shd w:val="clear" w:color="auto" w:fill="92D05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1008" w:type="dxa"/>
            <w:shd w:val="clear" w:color="auto" w:fill="92D05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C10339">
        <w:tc>
          <w:tcPr>
            <w:tcW w:w="7080" w:type="dxa"/>
          </w:tcPr>
          <w:p w:rsidR="0073131A" w:rsidRDefault="0073131A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Inga onödiga saker ska stå framme</w:t>
            </w:r>
            <w:r w:rsidR="00C10339">
              <w:rPr>
                <w:rFonts w:ascii="Garamond" w:hAnsi="Garamond"/>
                <w:sz w:val="24"/>
                <w:szCs w:val="24"/>
              </w:rPr>
              <w:t xml:space="preserve"> i tvättstugan</w:t>
            </w:r>
            <w:r>
              <w:rPr>
                <w:rFonts w:ascii="Garamond" w:hAnsi="Garamond"/>
                <w:sz w:val="24"/>
                <w:szCs w:val="24"/>
              </w:rPr>
              <w:t xml:space="preserve">. Det ska vara lätt att hålla rent och det ska finnas en ren plats att </w:t>
            </w:r>
            <w:proofErr w:type="gramStart"/>
            <w:r>
              <w:rPr>
                <w:rFonts w:ascii="Garamond" w:hAnsi="Garamond"/>
                <w:sz w:val="24"/>
                <w:szCs w:val="24"/>
              </w:rPr>
              <w:t>hantera ren</w:t>
            </w:r>
            <w:proofErr w:type="gramEnd"/>
            <w:r>
              <w:rPr>
                <w:rFonts w:ascii="Garamond" w:hAnsi="Garamond"/>
                <w:sz w:val="24"/>
                <w:szCs w:val="24"/>
              </w:rPr>
              <w:t xml:space="preserve"> tvätt på.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Handdesinfektion och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ytdesinfektion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ska finnas tillgängligt så att ytor som förorenats snabbt kan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ytdesinficeras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och ren tvätt alltid kan hanteras med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nydesinficerade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händer.</w:t>
            </w:r>
          </w:p>
          <w:p w:rsidR="001F71B1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</w:p>
          <w:p w:rsidR="001F71B1" w:rsidRPr="002639B5" w:rsidRDefault="001F71B1" w:rsidP="00AF762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 xml:space="preserve">Handskar och förkläden ska finnas tillgängliga för att användas vid risk för kontakt med kroppsvätskor. </w:t>
            </w: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1008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C10339">
        <w:tc>
          <w:tcPr>
            <w:tcW w:w="7080" w:type="dxa"/>
            <w:shd w:val="clear" w:color="auto" w:fill="92D050"/>
          </w:tcPr>
          <w:p w:rsidR="00C10339" w:rsidRDefault="00C10339" w:rsidP="00AF7625">
            <w:pPr>
              <w:rPr>
                <w:rFonts w:ascii="Garamond" w:hAnsi="Garamond"/>
                <w:sz w:val="28"/>
                <w:szCs w:val="28"/>
              </w:rPr>
            </w:pPr>
          </w:p>
          <w:p w:rsidR="001F71B1" w:rsidRPr="002639B5" w:rsidRDefault="001F71B1" w:rsidP="00AF7625">
            <w:pPr>
              <w:rPr>
                <w:rFonts w:ascii="Garamond" w:hAnsi="Garamond"/>
                <w:sz w:val="28"/>
                <w:szCs w:val="28"/>
              </w:rPr>
            </w:pPr>
            <w:r w:rsidRPr="002639B5">
              <w:rPr>
                <w:rFonts w:ascii="Garamond" w:hAnsi="Garamond"/>
                <w:sz w:val="28"/>
                <w:szCs w:val="28"/>
              </w:rPr>
              <w:t>Personalutrymmen</w:t>
            </w:r>
          </w:p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972" w:type="dxa"/>
            <w:shd w:val="clear" w:color="auto" w:fill="92D05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1008" w:type="dxa"/>
            <w:shd w:val="clear" w:color="auto" w:fill="92D050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tr w:rsidR="001F71B1" w:rsidRPr="00296C98" w:rsidTr="00C10339">
        <w:tc>
          <w:tcPr>
            <w:tcW w:w="7080" w:type="dxa"/>
          </w:tcPr>
          <w:p w:rsidR="0073131A" w:rsidRDefault="0073131A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bookmarkStart w:id="0" w:name="_GoBack"/>
          </w:p>
          <w:p w:rsidR="00C10339" w:rsidRDefault="00C10339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Handdesinfektion:</w:t>
            </w:r>
          </w:p>
          <w:p w:rsidR="00C10339" w:rsidRDefault="00C10339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Handsprit ska finnas lätt tillgängligt för att användas när man kommer in i lokalen.</w:t>
            </w:r>
          </w:p>
          <w:p w:rsidR="00C10339" w:rsidRDefault="00C10339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Städning</w:t>
            </w:r>
          </w:p>
          <w:p w:rsidR="001F71B1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proofErr w:type="gramStart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1-2</w:t>
            </w:r>
            <w:proofErr w:type="gramEnd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ggr veckan torkas ytorna med 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mikrofib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ertrasa eller rengöringsmedel och vatten </w:t>
            </w:r>
          </w:p>
          <w:p w:rsidR="00C10339" w:rsidRPr="002639B5" w:rsidRDefault="00C10339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Pr="002639B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Dagligen: </w:t>
            </w:r>
            <w:proofErr w:type="spellStart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Tagytor</w:t>
            </w:r>
            <w:proofErr w:type="spellEnd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torkas med </w:t>
            </w:r>
            <w:proofErr w:type="spellStart"/>
            <w:r w:rsidR="008C5DFB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yt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desinfektion</w:t>
            </w:r>
            <w:proofErr w:type="spellEnd"/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1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g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ång</w:t>
            </w:r>
            <w:r w:rsidRPr="002639B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/dag exempel se nedan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skåphandtag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kylskåp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mikro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kaffemaskin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diskmaskin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proofErr w:type="spellStart"/>
            <w:r>
              <w:rPr>
                <w:rFonts w:ascii="Garamond" w:eastAsia="Times New Roman" w:hAnsi="Garamond" w:cs="Arial"/>
                <w:color w:val="000000"/>
                <w:lang w:eastAsia="sv-SE"/>
              </w:rPr>
              <w:t>lysknappar</w:t>
            </w:r>
            <w:proofErr w:type="spellEnd"/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armstöd stolar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dörrhandtag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horisontella ytor</w:t>
            </w:r>
          </w:p>
          <w:p w:rsidR="001F71B1" w:rsidRDefault="001F71B1" w:rsidP="001F71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lang w:eastAsia="sv-SE"/>
              </w:rPr>
              <w:t>diskborste behöver bytas ofta</w:t>
            </w:r>
          </w:p>
          <w:p w:rsidR="001F71B1" w:rsidRDefault="001F71B1" w:rsidP="00AF7625">
            <w:pPr>
              <w:autoSpaceDE w:val="0"/>
              <w:autoSpaceDN w:val="0"/>
              <w:adjustRightInd w:val="0"/>
              <w:ind w:left="404"/>
              <w:rPr>
                <w:rFonts w:ascii="Garamond" w:eastAsia="Times New Roman" w:hAnsi="Garamond" w:cs="Arial"/>
                <w:color w:val="000000"/>
                <w:lang w:eastAsia="sv-SE"/>
              </w:rPr>
            </w:pP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Möblering: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Sittplatser ska om möjligt vara så placerade att man kan sitta med en armlängds avstånd till varandra.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Mat</w:t>
            </w:r>
            <w:r w:rsidR="00C10339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och disk</w:t>
            </w: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:</w:t>
            </w: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 inte gemensamma frukt, godis- eller snacksskålar och liknande framme.</w:t>
            </w:r>
          </w:p>
          <w:p w:rsidR="005A6FDC" w:rsidRDefault="005A6FDC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Default="005A6FDC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Disktrasor och flergångshanddukar får ej användas.</w:t>
            </w:r>
          </w:p>
          <w:p w:rsidR="005A6FDC" w:rsidRDefault="005A6FDC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5A6FDC" w:rsidRDefault="005A6FDC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 ej onödiga föremål stående framme</w:t>
            </w:r>
            <w:r w:rsidR="0073131A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 xml:space="preserve"> – sätt in det som går i skåp</w:t>
            </w: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.</w:t>
            </w:r>
          </w:p>
          <w:p w:rsidR="005A6FDC" w:rsidRPr="00A57005" w:rsidRDefault="005A6FDC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Pr="00A57005" w:rsidRDefault="001F71B1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 w:rsidRPr="00A57005"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Kontorsplatser:</w:t>
            </w:r>
          </w:p>
          <w:p w:rsidR="001F71B1" w:rsidRDefault="00E31B0D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  <w:t>Ha ytdesinfektionsmedel och torkduk tillgängligt för daglig avtorkning.</w:t>
            </w:r>
          </w:p>
          <w:p w:rsidR="003F497C" w:rsidRDefault="003F497C" w:rsidP="00AF7625">
            <w:pPr>
              <w:autoSpaceDE w:val="0"/>
              <w:autoSpaceDN w:val="0"/>
              <w:adjustRightInd w:val="0"/>
              <w:rPr>
                <w:rFonts w:ascii="Garamond" w:eastAsia="Times New Roman" w:hAnsi="Garamond" w:cs="Arial"/>
                <w:color w:val="000000"/>
                <w:sz w:val="24"/>
                <w:szCs w:val="24"/>
                <w:lang w:eastAsia="sv-SE"/>
              </w:rPr>
            </w:pPr>
          </w:p>
          <w:p w:rsidR="001F71B1" w:rsidRDefault="003F497C" w:rsidP="00AF7625">
            <w:pPr>
              <w:rPr>
                <w:rFonts w:ascii="Garamond" w:hAnsi="Garamond"/>
                <w:sz w:val="24"/>
                <w:szCs w:val="24"/>
              </w:rPr>
            </w:pPr>
            <w:r w:rsidRPr="00A57005">
              <w:rPr>
                <w:rFonts w:ascii="Garamond" w:hAnsi="Garamond"/>
                <w:sz w:val="24"/>
                <w:szCs w:val="24"/>
              </w:rPr>
              <w:t xml:space="preserve">Rutiner för städning ska finnas. Tydlig beskrivning om vem som gör vad. </w:t>
            </w:r>
          </w:p>
          <w:p w:rsidR="008F5A13" w:rsidRPr="008F5A13" w:rsidRDefault="008F5A13" w:rsidP="00AF762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972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  <w:tc>
          <w:tcPr>
            <w:tcW w:w="1008" w:type="dxa"/>
          </w:tcPr>
          <w:p w:rsidR="001F71B1" w:rsidRPr="00296C98" w:rsidRDefault="001F71B1" w:rsidP="00AF7625">
            <w:pPr>
              <w:rPr>
                <w:rFonts w:ascii="Garamond" w:hAnsi="Garamond"/>
              </w:rPr>
            </w:pPr>
          </w:p>
        </w:tc>
      </w:tr>
      <w:bookmarkEnd w:id="0"/>
    </w:tbl>
    <w:p w:rsidR="007E4072" w:rsidRPr="00BF397F" w:rsidRDefault="007E4072" w:rsidP="00E44B75">
      <w:pPr>
        <w:pStyle w:val="Rubrik1"/>
        <w:jc w:val="left"/>
      </w:pPr>
    </w:p>
    <w:sectPr w:rsidR="007E4072" w:rsidRPr="00BF397F" w:rsidSect="00E44B75">
      <w:headerReference w:type="default" r:id="rId8"/>
      <w:pgSz w:w="11906" w:h="16838"/>
      <w:pgMar w:top="2552" w:right="1418" w:bottom="1985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1B1" w:rsidRDefault="001F71B1" w:rsidP="007E4072">
      <w:pPr>
        <w:spacing w:after="0" w:line="240" w:lineRule="auto"/>
      </w:pPr>
      <w:r>
        <w:separator/>
      </w:r>
    </w:p>
  </w:endnote>
  <w:endnote w:type="continuationSeparator" w:id="0">
    <w:p w:rsidR="001F71B1" w:rsidRDefault="001F71B1" w:rsidP="007E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1B1" w:rsidRDefault="001F71B1" w:rsidP="007E4072">
      <w:pPr>
        <w:spacing w:after="0" w:line="240" w:lineRule="auto"/>
      </w:pPr>
      <w:r>
        <w:separator/>
      </w:r>
    </w:p>
  </w:footnote>
  <w:footnote w:type="continuationSeparator" w:id="0">
    <w:p w:rsidR="001F71B1" w:rsidRDefault="001F71B1" w:rsidP="007E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072" w:rsidRDefault="00617FEB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06BA962" wp14:editId="4D4DF688">
          <wp:simplePos x="0" y="0"/>
          <wp:positionH relativeFrom="column">
            <wp:posOffset>4347845</wp:posOffset>
          </wp:positionH>
          <wp:positionV relativeFrom="paragraph">
            <wp:posOffset>-22225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3964D6"/>
    <w:multiLevelType w:val="hybridMultilevel"/>
    <w:tmpl w:val="5C245672"/>
    <w:lvl w:ilvl="0" w:tplc="D87CBC82">
      <w:start w:val="1"/>
      <w:numFmt w:val="bullet"/>
      <w:lvlText w:val=""/>
      <w:lvlJc w:val="left"/>
      <w:pPr>
        <w:ind w:left="4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64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1B1"/>
    <w:rsid w:val="000E55D4"/>
    <w:rsid w:val="001E2015"/>
    <w:rsid w:val="001F58AE"/>
    <w:rsid w:val="001F71B1"/>
    <w:rsid w:val="00283972"/>
    <w:rsid w:val="002F1AEF"/>
    <w:rsid w:val="003F497C"/>
    <w:rsid w:val="004050A9"/>
    <w:rsid w:val="00424CEA"/>
    <w:rsid w:val="005615CF"/>
    <w:rsid w:val="005A6FDC"/>
    <w:rsid w:val="005E49BD"/>
    <w:rsid w:val="00617FEB"/>
    <w:rsid w:val="006416DB"/>
    <w:rsid w:val="006844A5"/>
    <w:rsid w:val="006A1ED9"/>
    <w:rsid w:val="0073131A"/>
    <w:rsid w:val="00744E56"/>
    <w:rsid w:val="007E4072"/>
    <w:rsid w:val="00805644"/>
    <w:rsid w:val="008430D8"/>
    <w:rsid w:val="00883229"/>
    <w:rsid w:val="008C5DFB"/>
    <w:rsid w:val="008F5A13"/>
    <w:rsid w:val="00B721FD"/>
    <w:rsid w:val="00B940EB"/>
    <w:rsid w:val="00BF397F"/>
    <w:rsid w:val="00C10339"/>
    <w:rsid w:val="00D42677"/>
    <w:rsid w:val="00D626F9"/>
    <w:rsid w:val="00E31B0D"/>
    <w:rsid w:val="00E44B75"/>
    <w:rsid w:val="00E60AA9"/>
    <w:rsid w:val="00EE6B43"/>
    <w:rsid w:val="00F0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D84CAF"/>
  <w15:chartTrackingRefBased/>
  <w15:docId w15:val="{862A65BE-FE92-4578-8C0B-09D6C1782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rödtext - Växjö kommun"/>
    <w:qFormat/>
    <w:rsid w:val="001F71B1"/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1F71B1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0293D" w:themeColor="accent1" w:themeShade="BF"/>
      <w:sz w:val="40"/>
      <w:szCs w:val="40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1F71B1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1F71B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F71B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F71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F71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F71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F71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F71B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1F71B1"/>
    <w:pPr>
      <w:spacing w:after="0" w:line="240" w:lineRule="auto"/>
    </w:p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1F71B1"/>
    <w:rPr>
      <w:rFonts w:asciiTheme="majorHAnsi" w:eastAsiaTheme="majorEastAsia" w:hAnsiTheme="majorHAnsi" w:cstheme="majorBidi"/>
      <w:color w:val="00293D" w:themeColor="accent1" w:themeShade="BF"/>
      <w:sz w:val="40"/>
      <w:szCs w:val="40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1F71B1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1F71B1"/>
    <w:rPr>
      <w:rFonts w:asciiTheme="majorHAnsi" w:eastAsiaTheme="majorEastAsia" w:hAnsiTheme="majorHAnsi" w:cstheme="majorBidi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1F7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1F71B1"/>
    <w:rPr>
      <w:color w:val="D70071" w:themeColor="hyperlink"/>
      <w:u w:val="singl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F71B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F71B1"/>
    <w:rPr>
      <w:rFonts w:asciiTheme="majorHAnsi" w:eastAsiaTheme="majorEastAsia" w:hAnsiTheme="majorHAnsi" w:cstheme="majorBidi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F71B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F71B1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F71B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F71B1"/>
    <w:rPr>
      <w:b/>
      <w:bCs/>
      <w:i/>
      <w:iCs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1F71B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1F71B1"/>
    <w:pPr>
      <w:pBdr>
        <w:top w:val="single" w:sz="6" w:space="8" w:color="F9A519" w:themeColor="accent3"/>
        <w:bottom w:val="single" w:sz="6" w:space="8" w:color="F9A51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3752" w:themeColor="text2"/>
      <w:spacing w:val="30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1F71B1"/>
    <w:rPr>
      <w:rFonts w:asciiTheme="majorHAnsi" w:eastAsiaTheme="majorEastAsia" w:hAnsiTheme="majorHAnsi" w:cstheme="majorBidi"/>
      <w:caps/>
      <w:color w:val="003752" w:themeColor="text2"/>
      <w:spacing w:val="30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F71B1"/>
    <w:pPr>
      <w:numPr>
        <w:ilvl w:val="1"/>
      </w:numPr>
      <w:jc w:val="center"/>
    </w:pPr>
    <w:rPr>
      <w:color w:val="003752" w:themeColor="text2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F71B1"/>
    <w:rPr>
      <w:color w:val="003752" w:themeColor="text2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1F71B1"/>
    <w:rPr>
      <w:b/>
      <w:bCs/>
    </w:rPr>
  </w:style>
  <w:style w:type="character" w:styleId="Betoning">
    <w:name w:val="Emphasis"/>
    <w:basedOn w:val="Standardstycketeckensnitt"/>
    <w:uiPriority w:val="20"/>
    <w:qFormat/>
    <w:rsid w:val="001F71B1"/>
    <w:rPr>
      <w:i/>
      <w:iCs/>
      <w:color w:val="000000" w:themeColor="text1"/>
    </w:rPr>
  </w:style>
  <w:style w:type="paragraph" w:styleId="Citat">
    <w:name w:val="Quote"/>
    <w:basedOn w:val="Normal"/>
    <w:next w:val="Normal"/>
    <w:link w:val="CitatChar"/>
    <w:uiPriority w:val="29"/>
    <w:qFormat/>
    <w:rsid w:val="001F71B1"/>
    <w:pPr>
      <w:spacing w:before="160"/>
      <w:ind w:left="720" w:right="720"/>
      <w:jc w:val="center"/>
    </w:pPr>
    <w:rPr>
      <w:i/>
      <w:iCs/>
      <w:color w:val="C77E05" w:themeColor="accent3" w:themeShade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1F71B1"/>
    <w:rPr>
      <w:i/>
      <w:iCs/>
      <w:color w:val="C77E05" w:themeColor="accent3" w:themeShade="BF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F71B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0293D" w:themeColor="accent1" w:themeShade="BF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F71B1"/>
    <w:rPr>
      <w:rFonts w:asciiTheme="majorHAnsi" w:eastAsiaTheme="majorEastAsia" w:hAnsiTheme="majorHAnsi" w:cstheme="majorBidi"/>
      <w:caps/>
      <w:color w:val="00293D" w:themeColor="accent1" w:themeShade="BF"/>
      <w:sz w:val="28"/>
      <w:szCs w:val="28"/>
    </w:rPr>
  </w:style>
  <w:style w:type="character" w:styleId="Diskretbetoning">
    <w:name w:val="Subtle Emphasis"/>
    <w:basedOn w:val="Standardstycketeckensnitt"/>
    <w:uiPriority w:val="19"/>
    <w:qFormat/>
    <w:rsid w:val="001F71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1F71B1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qFormat/>
    <w:rsid w:val="001F71B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1F71B1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1F71B1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F71B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ra.vaxjo.se\program\Mallar\V&#228;xj&#246;%20kommun\V&#228;xj&#246;%20kommun%20Standard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3752"/>
      </a:dk2>
      <a:lt2>
        <a:srgbClr val="D9E3E9"/>
      </a:lt2>
      <a:accent1>
        <a:srgbClr val="003752"/>
      </a:accent1>
      <a:accent2>
        <a:srgbClr val="007C3E"/>
      </a:accent2>
      <a:accent3>
        <a:srgbClr val="F9A519"/>
      </a:accent3>
      <a:accent4>
        <a:srgbClr val="D70071"/>
      </a:accent4>
      <a:accent5>
        <a:srgbClr val="26A5A0"/>
      </a:accent5>
      <a:accent6>
        <a:srgbClr val="0095D2"/>
      </a:accent6>
      <a:hlink>
        <a:srgbClr val="D70071"/>
      </a:hlink>
      <a:folHlink>
        <a:srgbClr val="0037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0B57C-51F7-480B-BC1C-B64159B7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Standard.dotx</Template>
  <TotalTime>28</TotalTime>
  <Pages>3</Pages>
  <Words>421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Yngvesson Carina</dc:creator>
  <cp:keywords/>
  <dc:description/>
  <cp:lastModifiedBy>Yngvesson Carina</cp:lastModifiedBy>
  <cp:revision>10</cp:revision>
  <cp:lastPrinted>2019-03-19T13:35:00Z</cp:lastPrinted>
  <dcterms:created xsi:type="dcterms:W3CDTF">2020-05-13T17:49:00Z</dcterms:created>
  <dcterms:modified xsi:type="dcterms:W3CDTF">2020-05-18T14:44:00Z</dcterms:modified>
</cp:coreProperties>
</file>