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8F8A7" w14:textId="77777777" w:rsidR="007E4072" w:rsidRDefault="00DE54DC" w:rsidP="00DE54DC">
      <w:pPr>
        <w:pStyle w:val="Rubrik1"/>
        <w:spacing w:before="0"/>
      </w:pPr>
      <w:r>
        <w:t>Blankett för avvikelsehantering till måltidsorganisationen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5"/>
        <w:gridCol w:w="3465"/>
      </w:tblGrid>
      <w:tr w:rsidR="00DE54DC" w:rsidRPr="00DE54DC" w14:paraId="19AEB9AF" w14:textId="77777777" w:rsidTr="00B02EEB">
        <w:tc>
          <w:tcPr>
            <w:tcW w:w="5688" w:type="dxa"/>
          </w:tcPr>
          <w:p w14:paraId="6407D045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  <w:r w:rsidRPr="00DE54DC">
              <w:rPr>
                <w:rFonts w:cs="Arial"/>
              </w:rPr>
              <w:t>Enhetens namn</w:t>
            </w:r>
            <w:r w:rsidR="00874CEA">
              <w:rPr>
                <w:rFonts w:cs="Arial"/>
              </w:rPr>
              <w:t>:</w:t>
            </w:r>
          </w:p>
          <w:p w14:paraId="1ACDCA59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</w:p>
        </w:tc>
        <w:tc>
          <w:tcPr>
            <w:tcW w:w="3524" w:type="dxa"/>
          </w:tcPr>
          <w:p w14:paraId="63D885A8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  <w:r w:rsidRPr="00DE54DC">
              <w:rPr>
                <w:rFonts w:cs="Arial"/>
              </w:rPr>
              <w:t>Datum</w:t>
            </w:r>
            <w:r w:rsidR="00874CEA">
              <w:rPr>
                <w:rFonts w:cs="Arial"/>
              </w:rPr>
              <w:t>:</w:t>
            </w:r>
          </w:p>
          <w:p w14:paraId="048C6942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</w:p>
        </w:tc>
      </w:tr>
      <w:tr w:rsidR="00DE54DC" w:rsidRPr="00DE54DC" w14:paraId="0A98D0BB" w14:textId="77777777" w:rsidTr="00B02EEB">
        <w:tc>
          <w:tcPr>
            <w:tcW w:w="5688" w:type="dxa"/>
          </w:tcPr>
          <w:p w14:paraId="5F162499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  <w:r w:rsidRPr="00DE54DC">
              <w:rPr>
                <w:rFonts w:cs="Arial"/>
              </w:rPr>
              <w:t>Kontaktperson</w:t>
            </w:r>
            <w:r w:rsidR="00874CEA">
              <w:rPr>
                <w:rFonts w:cs="Arial"/>
              </w:rPr>
              <w:t>:</w:t>
            </w:r>
          </w:p>
          <w:p w14:paraId="6F86D9FF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</w:p>
        </w:tc>
        <w:tc>
          <w:tcPr>
            <w:tcW w:w="3524" w:type="dxa"/>
          </w:tcPr>
          <w:p w14:paraId="2365F25E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  <w:r w:rsidRPr="00DE54DC">
              <w:rPr>
                <w:rFonts w:cs="Arial"/>
              </w:rPr>
              <w:t>Telefon</w:t>
            </w:r>
            <w:r w:rsidR="00874CEA">
              <w:rPr>
                <w:rFonts w:cs="Arial"/>
              </w:rPr>
              <w:t>:</w:t>
            </w:r>
          </w:p>
          <w:p w14:paraId="190FB4D3" w14:textId="77777777" w:rsidR="00DE54DC" w:rsidRPr="00DE54DC" w:rsidRDefault="00DE54DC" w:rsidP="00B02EEB">
            <w:pPr>
              <w:spacing w:after="120"/>
              <w:rPr>
                <w:rFonts w:cs="Arial"/>
              </w:rPr>
            </w:pPr>
          </w:p>
        </w:tc>
      </w:tr>
    </w:tbl>
    <w:p w14:paraId="238C53C0" w14:textId="77777777" w:rsidR="00DE54DC" w:rsidRPr="00DE54DC" w:rsidRDefault="00DE54DC" w:rsidP="00DE54DC">
      <w:pPr>
        <w:pStyle w:val="Rubrik2"/>
        <w:rPr>
          <w:sz w:val="16"/>
          <w:szCs w:val="16"/>
        </w:rPr>
      </w:pPr>
    </w:p>
    <w:p w14:paraId="5975C0F8" w14:textId="77777777" w:rsidR="00DE54DC" w:rsidRDefault="00DE54DC" w:rsidP="00DE54DC">
      <w:pPr>
        <w:pStyle w:val="Rubrik2"/>
      </w:pPr>
      <w:r>
        <w:t>Inträffad händelse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5946"/>
      </w:tblGrid>
      <w:tr w:rsidR="00DE54DC" w:rsidRPr="00321D2E" w14:paraId="63B99557" w14:textId="77777777" w:rsidTr="00DE54DC">
        <w:trPr>
          <w:trHeight w:val="840"/>
        </w:trPr>
        <w:tc>
          <w:tcPr>
            <w:tcW w:w="3114" w:type="dxa"/>
          </w:tcPr>
          <w:p w14:paraId="1578CA3B" w14:textId="77777777" w:rsidR="00DE54DC" w:rsidRPr="00321D2E" w:rsidRDefault="00DE54DC" w:rsidP="00DE54DC">
            <w:pPr>
              <w:pStyle w:val="Rubrik3"/>
            </w:pPr>
            <w:r w:rsidRPr="00321D2E">
              <w:t>Kök</w:t>
            </w:r>
          </w:p>
        </w:tc>
        <w:tc>
          <w:tcPr>
            <w:tcW w:w="5946" w:type="dxa"/>
          </w:tcPr>
          <w:p w14:paraId="55F2EEA2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DE54DC" w:rsidRPr="00321D2E" w14:paraId="0B0CD169" w14:textId="77777777" w:rsidTr="00DE54DC">
        <w:trPr>
          <w:trHeight w:hRule="exact" w:val="840"/>
        </w:trPr>
        <w:tc>
          <w:tcPr>
            <w:tcW w:w="3114" w:type="dxa"/>
          </w:tcPr>
          <w:p w14:paraId="61A3184C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  <w:b/>
              </w:rPr>
            </w:pPr>
            <w:r w:rsidRPr="00DE54DC">
              <w:rPr>
                <w:rStyle w:val="Rubrik3Char"/>
              </w:rPr>
              <w:t>När inträffade avvikelsen?</w:t>
            </w:r>
            <w:r w:rsidRPr="00321D2E">
              <w:rPr>
                <w:rFonts w:ascii="Arial" w:hAnsi="Arial" w:cs="Arial"/>
                <w:b/>
              </w:rPr>
              <w:br/>
            </w:r>
            <w:r w:rsidRPr="00DE54DC">
              <w:rPr>
                <w:rFonts w:cs="Arial"/>
              </w:rPr>
              <w:t>(Datum, tid, måltid)</w:t>
            </w:r>
          </w:p>
        </w:tc>
        <w:tc>
          <w:tcPr>
            <w:tcW w:w="5946" w:type="dxa"/>
          </w:tcPr>
          <w:p w14:paraId="48E818D0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DE54DC" w:rsidRPr="00321D2E" w14:paraId="61E20CC0" w14:textId="77777777" w:rsidTr="00DE54DC">
        <w:trPr>
          <w:trHeight w:hRule="exact" w:val="2155"/>
        </w:trPr>
        <w:tc>
          <w:tcPr>
            <w:tcW w:w="3114" w:type="dxa"/>
          </w:tcPr>
          <w:p w14:paraId="05CA6790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</w:rPr>
            </w:pPr>
            <w:r w:rsidRPr="00DE54DC">
              <w:rPr>
                <w:rStyle w:val="Rubrik3Char"/>
              </w:rPr>
              <w:t>Typ av avvikelse</w:t>
            </w:r>
            <w:r w:rsidRPr="00321D2E">
              <w:rPr>
                <w:rFonts w:ascii="Arial" w:hAnsi="Arial" w:cs="Arial"/>
                <w:b/>
              </w:rPr>
              <w:br/>
            </w:r>
            <w:r w:rsidRPr="00DE54DC">
              <w:rPr>
                <w:rFonts w:cs="Arial"/>
              </w:rPr>
              <w:t>(Beskriv händelsen)</w:t>
            </w:r>
          </w:p>
        </w:tc>
        <w:tc>
          <w:tcPr>
            <w:tcW w:w="5946" w:type="dxa"/>
          </w:tcPr>
          <w:p w14:paraId="40F3BE8D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DE54DC" w:rsidRPr="00321D2E" w14:paraId="46886A43" w14:textId="77777777" w:rsidTr="00DE54DC">
        <w:trPr>
          <w:trHeight w:hRule="exact" w:val="2152"/>
        </w:trPr>
        <w:tc>
          <w:tcPr>
            <w:tcW w:w="3114" w:type="dxa"/>
            <w:tcBorders>
              <w:bottom w:val="single" w:sz="4" w:space="0" w:color="auto"/>
            </w:tcBorders>
          </w:tcPr>
          <w:p w14:paraId="3810004F" w14:textId="77777777" w:rsidR="00DE54DC" w:rsidRDefault="00DE54DC" w:rsidP="00B02EEB">
            <w:pPr>
              <w:spacing w:before="60" w:after="60"/>
              <w:rPr>
                <w:rFonts w:ascii="Arial" w:hAnsi="Arial" w:cs="Arial"/>
              </w:rPr>
            </w:pPr>
            <w:r w:rsidRPr="00DE54DC">
              <w:rPr>
                <w:rStyle w:val="Rubrik3Char"/>
              </w:rPr>
              <w:t>Åtgärd och resultat av åtgärd</w:t>
            </w:r>
            <w:r w:rsidRPr="00321D2E">
              <w:rPr>
                <w:rFonts w:ascii="Arial" w:hAnsi="Arial" w:cs="Arial"/>
                <w:b/>
              </w:rPr>
              <w:br/>
            </w:r>
            <w:r w:rsidRPr="00DE54DC">
              <w:rPr>
                <w:rFonts w:cs="Arial"/>
              </w:rPr>
              <w:t xml:space="preserve">(Kontakt med köket </w:t>
            </w:r>
            <w:proofErr w:type="gramStart"/>
            <w:r w:rsidRPr="00DE54DC">
              <w:rPr>
                <w:rFonts w:cs="Arial"/>
              </w:rPr>
              <w:t>etc</w:t>
            </w:r>
            <w:r>
              <w:rPr>
                <w:rFonts w:cs="Arial"/>
              </w:rPr>
              <w:t>.</w:t>
            </w:r>
            <w:proofErr w:type="gramEnd"/>
            <w:r w:rsidRPr="00DE54DC">
              <w:rPr>
                <w:rFonts w:cs="Arial"/>
              </w:rPr>
              <w:t>)</w:t>
            </w:r>
          </w:p>
          <w:p w14:paraId="58E8B961" w14:textId="77777777" w:rsidR="00DE54DC" w:rsidRPr="00DE54DC" w:rsidRDefault="00DE54DC" w:rsidP="00DE54DC">
            <w:pPr>
              <w:rPr>
                <w:rFonts w:ascii="Arial" w:hAnsi="Arial" w:cs="Arial"/>
              </w:rPr>
            </w:pPr>
          </w:p>
          <w:p w14:paraId="731CA08B" w14:textId="77777777" w:rsidR="00DE54DC" w:rsidRPr="00DE54DC" w:rsidRDefault="00DE54DC" w:rsidP="00DE54DC">
            <w:pPr>
              <w:rPr>
                <w:rFonts w:ascii="Arial" w:hAnsi="Arial" w:cs="Arial"/>
              </w:rPr>
            </w:pPr>
          </w:p>
          <w:p w14:paraId="2C47DA53" w14:textId="77777777" w:rsidR="00DE54DC" w:rsidRPr="00DE54DC" w:rsidRDefault="00DE54DC" w:rsidP="00DE54DC">
            <w:pPr>
              <w:rPr>
                <w:rFonts w:ascii="Arial" w:hAnsi="Arial" w:cs="Arial"/>
              </w:rPr>
            </w:pPr>
          </w:p>
          <w:p w14:paraId="5B8F764C" w14:textId="77777777" w:rsidR="00DE54DC" w:rsidRPr="00DE54DC" w:rsidRDefault="00DE54DC" w:rsidP="00DE54DC">
            <w:pPr>
              <w:rPr>
                <w:rFonts w:ascii="Arial" w:hAnsi="Arial" w:cs="Arial"/>
              </w:rPr>
            </w:pPr>
          </w:p>
          <w:p w14:paraId="29BA1AC7" w14:textId="77777777" w:rsidR="00DE54DC" w:rsidRPr="00DE54DC" w:rsidRDefault="00DE54DC" w:rsidP="00DE54DC">
            <w:pPr>
              <w:rPr>
                <w:rFonts w:ascii="Arial" w:hAnsi="Arial" w:cs="Arial"/>
              </w:rPr>
            </w:pPr>
          </w:p>
          <w:p w14:paraId="63A1FD9C" w14:textId="77777777" w:rsidR="00DE54DC" w:rsidRPr="00DE54DC" w:rsidRDefault="00DE54DC" w:rsidP="00DE54DC">
            <w:pPr>
              <w:rPr>
                <w:rFonts w:ascii="Arial" w:hAnsi="Arial" w:cs="Arial"/>
              </w:rPr>
            </w:pPr>
          </w:p>
          <w:p w14:paraId="588B4826" w14:textId="77777777" w:rsidR="00DE54DC" w:rsidRPr="00DE54DC" w:rsidRDefault="00DE54DC" w:rsidP="00DE54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46" w:type="dxa"/>
            <w:tcBorders>
              <w:bottom w:val="single" w:sz="4" w:space="0" w:color="auto"/>
            </w:tcBorders>
          </w:tcPr>
          <w:p w14:paraId="725BCB05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DE54DC" w:rsidRPr="00321D2E" w14:paraId="56945BB7" w14:textId="77777777" w:rsidTr="00DE54DC">
        <w:trPr>
          <w:trHeight w:hRule="exact" w:val="2152"/>
        </w:trPr>
        <w:tc>
          <w:tcPr>
            <w:tcW w:w="3114" w:type="dxa"/>
            <w:tcBorders>
              <w:bottom w:val="single" w:sz="4" w:space="0" w:color="auto"/>
            </w:tcBorders>
          </w:tcPr>
          <w:p w14:paraId="7A617875" w14:textId="77777777" w:rsidR="00DE54DC" w:rsidRPr="00321D2E" w:rsidRDefault="00DE54DC" w:rsidP="00DE54DC">
            <w:pPr>
              <w:pStyle w:val="Rubrik3"/>
            </w:pPr>
            <w:r w:rsidRPr="00321D2E">
              <w:t>Åtgärd och resultat av åtgärd i måltidsorganisationen</w:t>
            </w:r>
          </w:p>
          <w:p w14:paraId="085724D5" w14:textId="77777777" w:rsidR="00DE54DC" w:rsidRPr="00DE54DC" w:rsidRDefault="00DE54DC" w:rsidP="00B02EEB">
            <w:pPr>
              <w:spacing w:before="60" w:after="60"/>
              <w:rPr>
                <w:rFonts w:cs="Arial"/>
              </w:rPr>
            </w:pPr>
            <w:r w:rsidRPr="00DE54DC">
              <w:rPr>
                <w:rFonts w:cs="Arial"/>
              </w:rPr>
              <w:t>(Fylls i av köksansvarig)</w:t>
            </w:r>
          </w:p>
        </w:tc>
        <w:tc>
          <w:tcPr>
            <w:tcW w:w="5946" w:type="dxa"/>
            <w:tcBorders>
              <w:bottom w:val="single" w:sz="4" w:space="0" w:color="auto"/>
            </w:tcBorders>
          </w:tcPr>
          <w:p w14:paraId="122CAA77" w14:textId="77777777" w:rsidR="00DE54DC" w:rsidRPr="00321D2E" w:rsidRDefault="00DE54DC" w:rsidP="00B02EEB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148F5612" w14:textId="77777777" w:rsidR="00DE54DC" w:rsidRDefault="00DE54DC" w:rsidP="00DE54DC"/>
    <w:p w14:paraId="59E5BB2B" w14:textId="77777777" w:rsidR="00480256" w:rsidRDefault="002E02EB" w:rsidP="007A3B32">
      <w:pPr>
        <w:pStyle w:val="Brdtext"/>
        <w:spacing w:after="240"/>
        <w:rPr>
          <w:rFonts w:ascii="Lora" w:hAnsi="Lora"/>
          <w:sz w:val="22"/>
          <w:szCs w:val="22"/>
        </w:rPr>
      </w:pPr>
      <w:r w:rsidRPr="00381415">
        <w:rPr>
          <w:rFonts w:ascii="Lora" w:hAnsi="Lora"/>
          <w:sz w:val="22"/>
          <w:szCs w:val="22"/>
        </w:rPr>
        <w:lastRenderedPageBreak/>
        <w:t xml:space="preserve">Skicka avvikelseblanketten via e-post till </w:t>
      </w:r>
      <w:r w:rsidR="00BC1742" w:rsidRPr="00381415">
        <w:rPr>
          <w:rFonts w:ascii="Lora" w:hAnsi="Lora"/>
          <w:sz w:val="22"/>
          <w:szCs w:val="22"/>
        </w:rPr>
        <w:t>köks</w:t>
      </w:r>
      <w:r w:rsidRPr="00381415">
        <w:rPr>
          <w:rFonts w:ascii="Lora" w:hAnsi="Lora"/>
          <w:sz w:val="22"/>
          <w:szCs w:val="22"/>
        </w:rPr>
        <w:t xml:space="preserve">ansvarig </w:t>
      </w:r>
      <w:r w:rsidR="00BC1742" w:rsidRPr="00381415">
        <w:rPr>
          <w:rFonts w:ascii="Lora" w:hAnsi="Lora"/>
          <w:sz w:val="22"/>
          <w:szCs w:val="22"/>
        </w:rPr>
        <w:t xml:space="preserve">och ansvarig </w:t>
      </w:r>
      <w:r w:rsidRPr="00381415">
        <w:rPr>
          <w:rFonts w:ascii="Lora" w:hAnsi="Lora"/>
          <w:sz w:val="22"/>
          <w:szCs w:val="22"/>
        </w:rPr>
        <w:t>för respektive kök (se kontaktuppgifter i tabell nedan). Ansvarig ansvara</w:t>
      </w:r>
      <w:r w:rsidR="00122344">
        <w:rPr>
          <w:rFonts w:ascii="Lora" w:hAnsi="Lora"/>
          <w:sz w:val="22"/>
          <w:szCs w:val="22"/>
        </w:rPr>
        <w:t>r</w:t>
      </w:r>
      <w:r w:rsidRPr="00381415">
        <w:rPr>
          <w:rFonts w:ascii="Lora" w:hAnsi="Lora"/>
          <w:sz w:val="22"/>
          <w:szCs w:val="22"/>
        </w:rPr>
        <w:t xml:space="preserve"> i sin tur för</w:t>
      </w:r>
      <w:r w:rsidR="00122344">
        <w:rPr>
          <w:rFonts w:ascii="Lora" w:hAnsi="Lora"/>
          <w:sz w:val="22"/>
          <w:szCs w:val="22"/>
        </w:rPr>
        <w:t xml:space="preserve"> </w:t>
      </w:r>
      <w:r w:rsidRPr="00381415">
        <w:rPr>
          <w:rFonts w:ascii="Lora" w:hAnsi="Lora"/>
          <w:sz w:val="22"/>
          <w:szCs w:val="22"/>
        </w:rPr>
        <w:t>information och åtgärder kring inkommande avvikelse</w:t>
      </w:r>
      <w:r w:rsidR="00BC1742" w:rsidRPr="00381415">
        <w:rPr>
          <w:rFonts w:ascii="Lora" w:hAnsi="Lora"/>
          <w:sz w:val="22"/>
          <w:szCs w:val="22"/>
        </w:rPr>
        <w:t>.</w:t>
      </w:r>
    </w:p>
    <w:p w14:paraId="5D4A3729" w14:textId="77777777" w:rsidR="004C2399" w:rsidRPr="00381415" w:rsidRDefault="004C2399" w:rsidP="007A3B32">
      <w:pPr>
        <w:pStyle w:val="Brdtext"/>
        <w:spacing w:after="240"/>
        <w:rPr>
          <w:rFonts w:ascii="Lora" w:hAnsi="Lora"/>
          <w:sz w:val="22"/>
          <w:szCs w:val="22"/>
        </w:rPr>
      </w:pPr>
    </w:p>
    <w:tbl>
      <w:tblPr>
        <w:tblStyle w:val="Tabellrutnt"/>
        <w:tblW w:w="9782" w:type="dxa"/>
        <w:jc w:val="center"/>
        <w:tblLook w:val="04A0" w:firstRow="1" w:lastRow="0" w:firstColumn="1" w:lastColumn="0" w:noHBand="0" w:noVBand="1"/>
      </w:tblPr>
      <w:tblGrid>
        <w:gridCol w:w="2044"/>
        <w:gridCol w:w="4659"/>
        <w:gridCol w:w="3079"/>
      </w:tblGrid>
      <w:tr w:rsidR="001847D0" w14:paraId="1D8E95CE" w14:textId="77777777" w:rsidTr="003F7DDD">
        <w:trPr>
          <w:trHeight w:val="366"/>
          <w:jc w:val="center"/>
        </w:trPr>
        <w:tc>
          <w:tcPr>
            <w:tcW w:w="1980" w:type="dxa"/>
          </w:tcPr>
          <w:p w14:paraId="0333183C" w14:textId="77777777" w:rsidR="001847D0" w:rsidRDefault="001847D0" w:rsidP="00DB67E5">
            <w:pPr>
              <w:pStyle w:val="Rubrik2"/>
              <w:spacing w:before="0" w:line="276" w:lineRule="auto"/>
              <w:outlineLvl w:val="1"/>
            </w:pPr>
            <w:r>
              <w:t>Kök</w:t>
            </w:r>
          </w:p>
        </w:tc>
        <w:tc>
          <w:tcPr>
            <w:tcW w:w="4719" w:type="dxa"/>
          </w:tcPr>
          <w:p w14:paraId="5A355E55" w14:textId="77777777" w:rsidR="001847D0" w:rsidRDefault="001847D0" w:rsidP="00DB67E5">
            <w:pPr>
              <w:pStyle w:val="Rubrik2"/>
              <w:spacing w:before="0" w:line="276" w:lineRule="auto"/>
              <w:outlineLvl w:val="1"/>
            </w:pPr>
            <w:r>
              <w:t>Köksansvarig</w:t>
            </w:r>
          </w:p>
        </w:tc>
        <w:tc>
          <w:tcPr>
            <w:tcW w:w="3083" w:type="dxa"/>
          </w:tcPr>
          <w:p w14:paraId="4C70C6FC" w14:textId="77777777" w:rsidR="001847D0" w:rsidRDefault="001847D0" w:rsidP="00DB67E5">
            <w:pPr>
              <w:pStyle w:val="Rubrik2"/>
              <w:spacing w:before="0" w:line="276" w:lineRule="auto"/>
              <w:outlineLvl w:val="1"/>
            </w:pPr>
            <w:r>
              <w:t>Ansvarig</w:t>
            </w:r>
          </w:p>
        </w:tc>
      </w:tr>
      <w:tr w:rsidR="001847D0" w14:paraId="3DA76827" w14:textId="77777777" w:rsidTr="003F7DDD">
        <w:trPr>
          <w:jc w:val="center"/>
        </w:trPr>
        <w:tc>
          <w:tcPr>
            <w:tcW w:w="1980" w:type="dxa"/>
          </w:tcPr>
          <w:p w14:paraId="0215B4AA" w14:textId="77777777" w:rsidR="001847D0" w:rsidRPr="0078217E" w:rsidRDefault="001847D0" w:rsidP="00DB67E5">
            <w:pPr>
              <w:spacing w:line="276" w:lineRule="auto"/>
            </w:pPr>
            <w:proofErr w:type="spellStart"/>
            <w:r w:rsidRPr="0078217E">
              <w:t>Lammengatan</w:t>
            </w:r>
            <w:proofErr w:type="spellEnd"/>
          </w:p>
          <w:p w14:paraId="15C09369" w14:textId="77777777" w:rsidR="004136CE" w:rsidRPr="0078217E" w:rsidRDefault="004136CE" w:rsidP="00DB67E5">
            <w:pPr>
              <w:spacing w:line="276" w:lineRule="auto"/>
            </w:pPr>
            <w:proofErr w:type="spellStart"/>
            <w:r w:rsidRPr="0078217E">
              <w:t>Sjöliden</w:t>
            </w:r>
            <w:proofErr w:type="spellEnd"/>
          </w:p>
          <w:p w14:paraId="17E3D8B9" w14:textId="77777777" w:rsidR="001847D0" w:rsidRPr="0078217E" w:rsidRDefault="00B510D8" w:rsidP="00DB67E5">
            <w:pPr>
              <w:spacing w:line="276" w:lineRule="auto"/>
            </w:pPr>
            <w:r w:rsidRPr="0078217E">
              <w:t>Sörgården</w:t>
            </w:r>
          </w:p>
        </w:tc>
        <w:tc>
          <w:tcPr>
            <w:tcW w:w="4719" w:type="dxa"/>
          </w:tcPr>
          <w:p w14:paraId="1AFDF6D1" w14:textId="27FCC513" w:rsidR="00B510D8" w:rsidRDefault="00A251BB" w:rsidP="00B510D8">
            <w:pPr>
              <w:pStyle w:val="Brdtext"/>
              <w:spacing w:line="276" w:lineRule="auto"/>
              <w:rPr>
                <w:rFonts w:ascii="Lora" w:hAnsi="Lora" w:cs="Times New Roman"/>
              </w:rPr>
            </w:pPr>
            <w:hyperlink r:id="rId7" w:history="1">
              <w:r w:rsidR="003F7DDD" w:rsidRPr="00EB519A">
                <w:rPr>
                  <w:rStyle w:val="Hyperlnk"/>
                  <w:rFonts w:ascii="Lora" w:hAnsi="Lora" w:cs="Times New Roman"/>
                  <w:sz w:val="22"/>
                  <w:szCs w:val="22"/>
                </w:rPr>
                <w:t>S</w:t>
              </w:r>
              <w:r w:rsidR="003F7DDD" w:rsidRPr="00EB519A">
                <w:rPr>
                  <w:rStyle w:val="Hyperlnk"/>
                  <w:rFonts w:ascii="Lora" w:hAnsi="Lora" w:cs="Times New Roman"/>
                </w:rPr>
                <w:t>imon.fransson-johansson@vaxjo.se</w:t>
              </w:r>
            </w:hyperlink>
          </w:p>
          <w:p w14:paraId="653B3EFB" w14:textId="587D8C10" w:rsidR="003F7DDD" w:rsidRDefault="00A251BB" w:rsidP="00B510D8">
            <w:pPr>
              <w:pStyle w:val="Brdtext"/>
              <w:spacing w:line="276" w:lineRule="auto"/>
              <w:rPr>
                <w:rFonts w:ascii="Lora" w:hAnsi="Lora" w:cs="Times New Roman"/>
              </w:rPr>
            </w:pPr>
            <w:hyperlink r:id="rId8" w:history="1">
              <w:r w:rsidR="0025766E" w:rsidRPr="00EB519A">
                <w:rPr>
                  <w:rStyle w:val="Hyperlnk"/>
                  <w:rFonts w:ascii="Lora" w:hAnsi="Lora" w:cs="Times New Roman"/>
                </w:rPr>
                <w:t>Stefan.andersson@vaxjo.se</w:t>
              </w:r>
            </w:hyperlink>
          </w:p>
          <w:p w14:paraId="1E1FDD39" w14:textId="05922E3C" w:rsidR="0025766E" w:rsidRDefault="00A251BB" w:rsidP="00B510D8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hyperlink r:id="rId9" w:history="1">
              <w:r w:rsidR="0025766E" w:rsidRPr="00EB519A">
                <w:rPr>
                  <w:rStyle w:val="Hyperlnk"/>
                  <w:rFonts w:ascii="Lora" w:hAnsi="Lora" w:cs="Times New Roman"/>
                  <w:sz w:val="22"/>
                  <w:szCs w:val="22"/>
                </w:rPr>
                <w:t>Mikaela.karlsson@vaxjo.se</w:t>
              </w:r>
            </w:hyperlink>
          </w:p>
          <w:p w14:paraId="412366D1" w14:textId="0FD487A7" w:rsidR="00B510D8" w:rsidRPr="0078217E" w:rsidRDefault="00B510D8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</w:p>
        </w:tc>
        <w:tc>
          <w:tcPr>
            <w:tcW w:w="3083" w:type="dxa"/>
          </w:tcPr>
          <w:p w14:paraId="062C3C17" w14:textId="77777777" w:rsidR="001847D0" w:rsidRPr="0078217E" w:rsidRDefault="001847D0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r w:rsidRPr="0078217E">
              <w:rPr>
                <w:rFonts w:ascii="Lora" w:hAnsi="Lora" w:cs="Times New Roman"/>
                <w:sz w:val="22"/>
                <w:szCs w:val="22"/>
              </w:rPr>
              <w:t>Enhetschef</w:t>
            </w:r>
          </w:p>
          <w:p w14:paraId="6A0A01DD" w14:textId="77777777" w:rsidR="001847D0" w:rsidRPr="0078217E" w:rsidRDefault="001847D0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r w:rsidRPr="0078217E">
              <w:rPr>
                <w:rFonts w:ascii="Lora" w:hAnsi="Lora" w:cs="Times New Roman"/>
                <w:sz w:val="22"/>
                <w:szCs w:val="22"/>
              </w:rPr>
              <w:t>Ann-Louise Gustavsson</w:t>
            </w:r>
          </w:p>
          <w:p w14:paraId="1CF66E61" w14:textId="77777777" w:rsidR="001847D0" w:rsidRPr="0078217E" w:rsidRDefault="001847D0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r w:rsidRPr="0078217E">
              <w:rPr>
                <w:rFonts w:ascii="Lora" w:hAnsi="Lora" w:cs="Times New Roman"/>
                <w:sz w:val="22"/>
                <w:szCs w:val="22"/>
              </w:rPr>
              <w:t>Tel. 0470-79 61 97</w:t>
            </w:r>
          </w:p>
          <w:p w14:paraId="34F532B7" w14:textId="5D632507" w:rsidR="00381415" w:rsidRPr="0078217E" w:rsidRDefault="00A251BB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hyperlink r:id="rId10" w:history="1">
              <w:r w:rsidR="003F7DDD" w:rsidRPr="00EB519A">
                <w:rPr>
                  <w:rStyle w:val="Hyperlnk"/>
                  <w:rFonts w:ascii="Lora" w:hAnsi="Lora" w:cs="Times New Roman"/>
                  <w:sz w:val="22"/>
                  <w:szCs w:val="22"/>
                </w:rPr>
                <w:t>ann-louise.gustavsson@vaxjo.se</w:t>
              </w:r>
            </w:hyperlink>
          </w:p>
        </w:tc>
      </w:tr>
      <w:tr w:rsidR="00B510D8" w:rsidRPr="0025766E" w14:paraId="4DA99714" w14:textId="77777777" w:rsidTr="003F7DDD">
        <w:trPr>
          <w:jc w:val="center"/>
        </w:trPr>
        <w:tc>
          <w:tcPr>
            <w:tcW w:w="1980" w:type="dxa"/>
          </w:tcPr>
          <w:p w14:paraId="5A53798E" w14:textId="77777777" w:rsidR="00B510D8" w:rsidRPr="0078217E" w:rsidRDefault="00B510D8" w:rsidP="00FC5484">
            <w:pPr>
              <w:spacing w:line="276" w:lineRule="auto"/>
            </w:pPr>
            <w:r w:rsidRPr="0078217E">
              <w:t>Älgvägen</w:t>
            </w:r>
          </w:p>
          <w:p w14:paraId="4F6B312C" w14:textId="77777777" w:rsidR="00B510D8" w:rsidRPr="0078217E" w:rsidRDefault="00B510D8" w:rsidP="00B510D8">
            <w:pPr>
              <w:spacing w:line="276" w:lineRule="auto"/>
            </w:pPr>
            <w:r w:rsidRPr="0078217E">
              <w:t>Birkagården</w:t>
            </w:r>
          </w:p>
          <w:p w14:paraId="5E4A5719" w14:textId="77777777" w:rsidR="00B510D8" w:rsidRPr="0078217E" w:rsidRDefault="00B510D8" w:rsidP="00B510D8">
            <w:pPr>
              <w:spacing w:line="276" w:lineRule="auto"/>
            </w:pPr>
            <w:proofErr w:type="spellStart"/>
            <w:r w:rsidRPr="0078217E">
              <w:t>Evelid</w:t>
            </w:r>
            <w:proofErr w:type="spellEnd"/>
          </w:p>
          <w:p w14:paraId="64FC4C6C" w14:textId="77777777" w:rsidR="00B510D8" w:rsidRPr="0078217E" w:rsidRDefault="00B510D8" w:rsidP="00B510D8">
            <w:pPr>
              <w:spacing w:line="276" w:lineRule="auto"/>
            </w:pPr>
            <w:r w:rsidRPr="0078217E">
              <w:t>Hagalund</w:t>
            </w:r>
          </w:p>
          <w:p w14:paraId="2AAF4A29" w14:textId="77777777" w:rsidR="00B510D8" w:rsidRDefault="00B510D8" w:rsidP="00FC5484">
            <w:pPr>
              <w:spacing w:line="276" w:lineRule="auto"/>
            </w:pPr>
            <w:r w:rsidRPr="0078217E">
              <w:t>Toftagården</w:t>
            </w:r>
          </w:p>
          <w:p w14:paraId="3E0CAC1E" w14:textId="688FA97F" w:rsidR="0025766E" w:rsidRPr="0078217E" w:rsidRDefault="0025766E" w:rsidP="00FC5484">
            <w:pPr>
              <w:spacing w:line="276" w:lineRule="auto"/>
            </w:pPr>
            <w:r>
              <w:t>Borgmästaren</w:t>
            </w:r>
          </w:p>
        </w:tc>
        <w:tc>
          <w:tcPr>
            <w:tcW w:w="4719" w:type="dxa"/>
          </w:tcPr>
          <w:p w14:paraId="79DB0934" w14:textId="7A9FA8B2" w:rsidR="00747D26" w:rsidRDefault="00A251BB" w:rsidP="00FE7C2D">
            <w:pPr>
              <w:pStyle w:val="Brdtext"/>
              <w:spacing w:line="276" w:lineRule="auto"/>
              <w:rPr>
                <w:rStyle w:val="Hyperlnk"/>
                <w:rFonts w:ascii="Lora" w:hAnsi="Lora" w:cs="Calibri"/>
                <w:color w:val="auto"/>
                <w:sz w:val="22"/>
                <w:szCs w:val="22"/>
                <w:u w:val="none"/>
                <w:shd w:val="clear" w:color="auto" w:fill="FFFFFF"/>
              </w:rPr>
            </w:pPr>
            <w:hyperlink r:id="rId11" w:history="1">
              <w:r w:rsidR="00747D26" w:rsidRPr="00EB519A">
                <w:rPr>
                  <w:rStyle w:val="Hyperlnk"/>
                  <w:rFonts w:ascii="Lora" w:hAnsi="Lora" w:cs="Calibri"/>
                  <w:sz w:val="22"/>
                  <w:szCs w:val="22"/>
                  <w:shd w:val="clear" w:color="auto" w:fill="FFFFFF"/>
                </w:rPr>
                <w:t>betina.scheibye@vaxjo.se</w:t>
              </w:r>
            </w:hyperlink>
          </w:p>
          <w:p w14:paraId="69A91183" w14:textId="06A2D394" w:rsidR="00FE7C2D" w:rsidRDefault="00A251BB" w:rsidP="00FE7C2D">
            <w:pPr>
              <w:pStyle w:val="Brdtext"/>
              <w:spacing w:line="276" w:lineRule="auto"/>
            </w:pPr>
            <w:hyperlink r:id="rId12" w:history="1">
              <w:r w:rsidR="00747D26" w:rsidRPr="00EB519A">
                <w:rPr>
                  <w:rStyle w:val="Hyperlnk"/>
                  <w:rFonts w:ascii="Lora" w:hAnsi="Lora"/>
                  <w:sz w:val="22"/>
                  <w:szCs w:val="22"/>
                </w:rPr>
                <w:t>rigmor.tedhamn@vaxjo.s</w:t>
              </w:r>
              <w:r w:rsidR="00747D26" w:rsidRPr="00EB519A">
                <w:rPr>
                  <w:rStyle w:val="Hyperlnk"/>
                </w:rPr>
                <w:t>e</w:t>
              </w:r>
            </w:hyperlink>
          </w:p>
          <w:p w14:paraId="08F57887" w14:textId="1DA1CC07" w:rsidR="00747D26" w:rsidRDefault="00A251BB" w:rsidP="00FE7C2D">
            <w:pPr>
              <w:pStyle w:val="Brdtext"/>
              <w:spacing w:line="276" w:lineRule="auto"/>
              <w:rPr>
                <w:rStyle w:val="Hyperlnk"/>
                <w:rFonts w:ascii="Lora" w:hAnsi="Lora"/>
                <w:color w:val="auto"/>
                <w:sz w:val="22"/>
                <w:szCs w:val="22"/>
                <w:u w:val="none"/>
              </w:rPr>
            </w:pPr>
            <w:hyperlink r:id="rId13" w:history="1">
              <w:r w:rsidR="00747D26" w:rsidRPr="00EB519A">
                <w:rPr>
                  <w:rStyle w:val="Hyperlnk"/>
                  <w:rFonts w:ascii="Lora" w:hAnsi="Lora"/>
                  <w:sz w:val="22"/>
                  <w:szCs w:val="22"/>
                </w:rPr>
                <w:t>elisabeth.strandmark@vaxjo.se</w:t>
              </w:r>
            </w:hyperlink>
          </w:p>
          <w:p w14:paraId="644859FF" w14:textId="6F66403F" w:rsidR="00747D26" w:rsidRDefault="00A251BB" w:rsidP="00FC5484">
            <w:pPr>
              <w:spacing w:line="276" w:lineRule="auto"/>
              <w:rPr>
                <w:rStyle w:val="Hyperlnk"/>
                <w:color w:val="auto"/>
                <w:u w:val="none"/>
              </w:rPr>
            </w:pPr>
            <w:hyperlink r:id="rId14" w:history="1">
              <w:r w:rsidR="00747D26" w:rsidRPr="00EB519A">
                <w:rPr>
                  <w:rStyle w:val="Hyperlnk"/>
                </w:rPr>
                <w:t>asa.gustavsson@vaxjo.se</w:t>
              </w:r>
            </w:hyperlink>
          </w:p>
          <w:p w14:paraId="3B637C08" w14:textId="4FE7627E" w:rsidR="00FE7C2D" w:rsidRDefault="00A251BB" w:rsidP="00122344">
            <w:pPr>
              <w:spacing w:line="276" w:lineRule="auto"/>
            </w:pPr>
            <w:hyperlink r:id="rId15" w:history="1">
              <w:r w:rsidR="0025766E" w:rsidRPr="00EB519A">
                <w:rPr>
                  <w:rStyle w:val="Hyperlnk"/>
                </w:rPr>
                <w:t>gloria.montano@vaxjo.se</w:t>
              </w:r>
            </w:hyperlink>
          </w:p>
          <w:p w14:paraId="766B09A2" w14:textId="0FC27050" w:rsidR="0025766E" w:rsidRDefault="00A251BB" w:rsidP="0025766E">
            <w:pPr>
              <w:spacing w:line="276" w:lineRule="auto"/>
            </w:pPr>
            <w:hyperlink r:id="rId16" w:history="1">
              <w:r w:rsidR="00747D26" w:rsidRPr="00EB519A">
                <w:rPr>
                  <w:rStyle w:val="Hyperlnk"/>
                  <w:rFonts w:cs="Calibri"/>
                  <w:shd w:val="clear" w:color="auto" w:fill="FFFFFF"/>
                </w:rPr>
                <w:t>amelia.svensson@vaxjo.s</w:t>
              </w:r>
              <w:r w:rsidR="00747D26" w:rsidRPr="00EB519A">
                <w:rPr>
                  <w:rStyle w:val="Hyperlnk"/>
                </w:rPr>
                <w:t>e</w:t>
              </w:r>
            </w:hyperlink>
          </w:p>
          <w:p w14:paraId="33C14CCD" w14:textId="32993A6F" w:rsidR="0025766E" w:rsidRPr="0078217E" w:rsidRDefault="0025766E" w:rsidP="00122344">
            <w:pPr>
              <w:spacing w:line="276" w:lineRule="auto"/>
            </w:pPr>
          </w:p>
        </w:tc>
        <w:tc>
          <w:tcPr>
            <w:tcW w:w="3083" w:type="dxa"/>
          </w:tcPr>
          <w:p w14:paraId="19AC259F" w14:textId="77777777" w:rsidR="00B510D8" w:rsidRPr="0078217E" w:rsidRDefault="00B510D8" w:rsidP="00FC5484">
            <w:pPr>
              <w:spacing w:line="276" w:lineRule="auto"/>
            </w:pPr>
            <w:r w:rsidRPr="0078217E">
              <w:t>Enhetschef</w:t>
            </w:r>
          </w:p>
          <w:p w14:paraId="74BB7EFA" w14:textId="00F876EE" w:rsidR="001B0428" w:rsidRPr="0025766E" w:rsidRDefault="0025766E" w:rsidP="0084682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Lora" w:hAnsi="Lora" w:cs="Segoe UI"/>
              </w:rPr>
            </w:pPr>
            <w:r w:rsidRPr="0025766E">
              <w:rPr>
                <w:rStyle w:val="eop"/>
                <w:rFonts w:ascii="Lora" w:hAnsi="Lora" w:cs="Segoe UI"/>
                <w:sz w:val="22"/>
                <w:szCs w:val="22"/>
              </w:rPr>
              <w:t>C</w:t>
            </w:r>
            <w:r w:rsidRPr="0025766E">
              <w:rPr>
                <w:rStyle w:val="eop"/>
                <w:rFonts w:ascii="Lora" w:hAnsi="Lora" w:cs="Segoe UI"/>
              </w:rPr>
              <w:t>aroline Kågell</w:t>
            </w:r>
          </w:p>
          <w:p w14:paraId="56F74201" w14:textId="130EEBA3" w:rsidR="0025766E" w:rsidRPr="00A251BB" w:rsidRDefault="0025766E" w:rsidP="0084682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Lora" w:hAnsi="Lora" w:cs="Segoe UI"/>
                <w:sz w:val="22"/>
                <w:szCs w:val="22"/>
              </w:rPr>
            </w:pPr>
            <w:r w:rsidRPr="00A251BB">
              <w:rPr>
                <w:rStyle w:val="eop"/>
                <w:rFonts w:ascii="Lora" w:hAnsi="Lora" w:cs="Segoe UI"/>
              </w:rPr>
              <w:t>Tel: 0470-79 60 61</w:t>
            </w:r>
          </w:p>
          <w:p w14:paraId="1B1C26F9" w14:textId="06CE5A79" w:rsidR="001B0428" w:rsidRPr="00A251BB" w:rsidRDefault="00A251BB" w:rsidP="0084682D">
            <w:pPr>
              <w:pStyle w:val="paragraph"/>
              <w:spacing w:before="0" w:beforeAutospacing="0" w:after="0" w:afterAutospacing="0"/>
              <w:textAlignment w:val="baseline"/>
              <w:rPr>
                <w:rFonts w:ascii="Lora" w:hAnsi="Lora"/>
              </w:rPr>
            </w:pPr>
            <w:r>
              <w:fldChar w:fldCharType="begin"/>
            </w:r>
            <w:r>
              <w:instrText xml:space="preserve"> HYPERLINK "mailto:Caroline.kagell@vaxjo.se" </w:instrText>
            </w:r>
            <w:r>
              <w:fldChar w:fldCharType="separate"/>
            </w:r>
            <w:r w:rsidR="0025766E" w:rsidRPr="00A251BB">
              <w:rPr>
                <w:rStyle w:val="Hyperlnk"/>
                <w:rFonts w:ascii="Lora" w:hAnsi="Lora"/>
              </w:rPr>
              <w:t>Caroline.kagell@vaxjo.se</w:t>
            </w:r>
            <w:r>
              <w:rPr>
                <w:rStyle w:val="Hyperlnk"/>
                <w:rFonts w:ascii="Lora" w:hAnsi="Lora"/>
                <w:lang w:val="en-US"/>
              </w:rPr>
              <w:fldChar w:fldCharType="end"/>
            </w:r>
          </w:p>
          <w:p w14:paraId="48144BB7" w14:textId="13C22BEF" w:rsidR="0025766E" w:rsidRPr="00A251BB" w:rsidRDefault="0025766E" w:rsidP="0084682D">
            <w:pPr>
              <w:pStyle w:val="paragraph"/>
              <w:spacing w:before="0" w:beforeAutospacing="0" w:after="0" w:afterAutospacing="0"/>
              <w:textAlignment w:val="baseline"/>
            </w:pPr>
          </w:p>
        </w:tc>
      </w:tr>
      <w:tr w:rsidR="00817289" w:rsidRPr="00B510D8" w14:paraId="776211C9" w14:textId="77777777" w:rsidTr="003F7DDD">
        <w:trPr>
          <w:jc w:val="center"/>
        </w:trPr>
        <w:tc>
          <w:tcPr>
            <w:tcW w:w="1980" w:type="dxa"/>
          </w:tcPr>
          <w:p w14:paraId="7E15ADCF" w14:textId="77777777" w:rsidR="00817289" w:rsidRPr="0078217E" w:rsidRDefault="00817289" w:rsidP="00DB67E5">
            <w:pPr>
              <w:spacing w:line="276" w:lineRule="auto"/>
            </w:pPr>
            <w:proofErr w:type="spellStart"/>
            <w:r w:rsidRPr="0078217E">
              <w:t>Kinnevaldsgården</w:t>
            </w:r>
            <w:proofErr w:type="spellEnd"/>
          </w:p>
          <w:p w14:paraId="12E12669" w14:textId="77777777" w:rsidR="00B510D8" w:rsidRPr="0078217E" w:rsidRDefault="00B510D8" w:rsidP="00B510D8">
            <w:pPr>
              <w:spacing w:line="276" w:lineRule="auto"/>
            </w:pPr>
            <w:r w:rsidRPr="0078217E">
              <w:t>Solgården</w:t>
            </w:r>
          </w:p>
          <w:p w14:paraId="628B46D6" w14:textId="77777777" w:rsidR="00B510D8" w:rsidRPr="0078217E" w:rsidRDefault="00B510D8" w:rsidP="00DB67E5">
            <w:pPr>
              <w:spacing w:line="276" w:lineRule="auto"/>
            </w:pPr>
            <w:r w:rsidRPr="0078217E">
              <w:t>Kvarngården</w:t>
            </w:r>
          </w:p>
        </w:tc>
        <w:tc>
          <w:tcPr>
            <w:tcW w:w="4719" w:type="dxa"/>
          </w:tcPr>
          <w:p w14:paraId="33FF03CB" w14:textId="18DEB408" w:rsidR="00747D26" w:rsidRDefault="00A251BB" w:rsidP="00DB67E5">
            <w:pPr>
              <w:spacing w:line="276" w:lineRule="auto"/>
              <w:rPr>
                <w:rStyle w:val="Hyperlnk"/>
                <w:color w:val="auto"/>
                <w:u w:val="none"/>
              </w:rPr>
            </w:pPr>
            <w:hyperlink r:id="rId17" w:history="1">
              <w:r w:rsidR="00747D26" w:rsidRPr="00EB519A">
                <w:rPr>
                  <w:rStyle w:val="Hyperlnk"/>
                </w:rPr>
                <w:t>barbara.overdick@vaxjo.se</w:t>
              </w:r>
            </w:hyperlink>
          </w:p>
          <w:p w14:paraId="0BC527C7" w14:textId="0B116747" w:rsidR="00747D26" w:rsidRDefault="00A251BB" w:rsidP="00DB67E5">
            <w:pPr>
              <w:spacing w:line="276" w:lineRule="auto"/>
              <w:rPr>
                <w:rStyle w:val="Hyperlnk"/>
                <w:color w:val="auto"/>
                <w:u w:val="none"/>
              </w:rPr>
            </w:pPr>
            <w:hyperlink r:id="rId18" w:history="1">
              <w:r w:rsidR="00747D26" w:rsidRPr="00EB519A">
                <w:rPr>
                  <w:rStyle w:val="Hyperlnk"/>
                </w:rPr>
                <w:t>berit.clarenfjord@vaxjo.se</w:t>
              </w:r>
            </w:hyperlink>
          </w:p>
          <w:p w14:paraId="0D9C1D96" w14:textId="4AE1935E" w:rsidR="00A2523A" w:rsidRDefault="00A251BB" w:rsidP="00DB67E5">
            <w:pPr>
              <w:spacing w:line="276" w:lineRule="auto"/>
            </w:pPr>
            <w:hyperlink r:id="rId19" w:history="1">
              <w:r w:rsidR="00747D26" w:rsidRPr="00EB519A">
                <w:rPr>
                  <w:rStyle w:val="Hyperlnk"/>
                </w:rPr>
                <w:t>cecilia.petersson@vaxjo.se</w:t>
              </w:r>
            </w:hyperlink>
          </w:p>
          <w:p w14:paraId="347410E5" w14:textId="406C1631" w:rsidR="00747D26" w:rsidRPr="0078217E" w:rsidRDefault="00747D26" w:rsidP="00DB67E5">
            <w:pPr>
              <w:spacing w:line="276" w:lineRule="auto"/>
            </w:pPr>
          </w:p>
        </w:tc>
        <w:tc>
          <w:tcPr>
            <w:tcW w:w="3083" w:type="dxa"/>
          </w:tcPr>
          <w:p w14:paraId="63B8EAB2" w14:textId="77777777" w:rsidR="00A2523A" w:rsidRDefault="00A2523A" w:rsidP="00A2523A">
            <w:pPr>
              <w:spacing w:line="276" w:lineRule="auto"/>
            </w:pPr>
            <w:r w:rsidRPr="0078217E">
              <w:t>Enhetschef</w:t>
            </w:r>
          </w:p>
          <w:p w14:paraId="48108FC5" w14:textId="77777777" w:rsidR="0078217E" w:rsidRPr="0078217E" w:rsidRDefault="0078217E" w:rsidP="00A2523A">
            <w:pPr>
              <w:spacing w:line="276" w:lineRule="auto"/>
            </w:pPr>
            <w:r>
              <w:t>Sinnika Sandberg</w:t>
            </w:r>
          </w:p>
          <w:p w14:paraId="3E6861FE" w14:textId="77777777" w:rsidR="0078217E" w:rsidRDefault="0078217E" w:rsidP="00DB67E5">
            <w:pPr>
              <w:pStyle w:val="Brdtext"/>
              <w:spacing w:line="276" w:lineRule="auto"/>
              <w:rPr>
                <w:rFonts w:ascii="Lora" w:hAnsi="Lora"/>
                <w:sz w:val="22"/>
                <w:szCs w:val="22"/>
              </w:rPr>
            </w:pPr>
            <w:r w:rsidRPr="0078217E">
              <w:rPr>
                <w:rFonts w:ascii="Lora" w:hAnsi="Lora" w:cs="Times New Roman"/>
                <w:sz w:val="22"/>
                <w:szCs w:val="22"/>
              </w:rPr>
              <w:t>Tel. 0470-43 581</w:t>
            </w:r>
          </w:p>
          <w:p w14:paraId="7809FB09" w14:textId="68FC460C" w:rsidR="00747D26" w:rsidRDefault="00A251BB" w:rsidP="00DB67E5">
            <w:pPr>
              <w:pStyle w:val="Brdtext"/>
              <w:spacing w:line="276" w:lineRule="auto"/>
              <w:rPr>
                <w:rStyle w:val="Hyperlnk"/>
                <w:rFonts w:ascii="Lora" w:hAnsi="Lora" w:cs="Times New Roman"/>
                <w:color w:val="auto"/>
                <w:sz w:val="22"/>
                <w:szCs w:val="22"/>
                <w:u w:val="none"/>
              </w:rPr>
            </w:pPr>
            <w:hyperlink r:id="rId20" w:history="1">
              <w:r w:rsidR="00747D26" w:rsidRPr="00EB519A">
                <w:rPr>
                  <w:rStyle w:val="Hyperlnk"/>
                  <w:rFonts w:ascii="Lora" w:hAnsi="Lora" w:cs="Times New Roman"/>
                  <w:sz w:val="22"/>
                  <w:szCs w:val="22"/>
                </w:rPr>
                <w:t>sinnika.sandberg@vaxjo.se</w:t>
              </w:r>
            </w:hyperlink>
          </w:p>
          <w:p w14:paraId="4584168E" w14:textId="2184A065" w:rsidR="0078217E" w:rsidRPr="0078217E" w:rsidRDefault="00747D26" w:rsidP="00DB67E5">
            <w:pPr>
              <w:pStyle w:val="Brdtext"/>
              <w:spacing w:line="276" w:lineRule="auto"/>
              <w:rPr>
                <w:rFonts w:ascii="Lora" w:hAnsi="Lora" w:cs="Times New Roman"/>
                <w:sz w:val="22"/>
                <w:szCs w:val="22"/>
              </w:rPr>
            </w:pPr>
            <w:r w:rsidRPr="0078217E">
              <w:rPr>
                <w:rFonts w:ascii="Lora" w:hAnsi="Lora" w:cs="Times New Roman"/>
                <w:sz w:val="22"/>
                <w:szCs w:val="22"/>
              </w:rPr>
              <w:t xml:space="preserve"> </w:t>
            </w:r>
          </w:p>
        </w:tc>
      </w:tr>
    </w:tbl>
    <w:p w14:paraId="085141CF" w14:textId="77777777" w:rsidR="00F7447E" w:rsidRPr="00DE54DC" w:rsidRDefault="00F7447E" w:rsidP="00381415"/>
    <w:sectPr w:rsidR="00F7447E" w:rsidRPr="00DE54DC" w:rsidSect="00DE54DC">
      <w:headerReference w:type="default" r:id="rId21"/>
      <w:pgSz w:w="11906" w:h="16838"/>
      <w:pgMar w:top="2552" w:right="1418" w:bottom="1276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3EDA6" w14:textId="77777777" w:rsidR="00DE54DC" w:rsidRDefault="00DE54DC" w:rsidP="007E4072">
      <w:pPr>
        <w:spacing w:after="0" w:line="240" w:lineRule="auto"/>
      </w:pPr>
      <w:r>
        <w:separator/>
      </w:r>
    </w:p>
  </w:endnote>
  <w:endnote w:type="continuationSeparator" w:id="0">
    <w:p w14:paraId="1E6A87FA" w14:textId="77777777" w:rsidR="00DE54DC" w:rsidRDefault="00DE54DC" w:rsidP="007E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66A5B" w14:textId="77777777" w:rsidR="00DE54DC" w:rsidRDefault="00DE54DC" w:rsidP="007E4072">
      <w:pPr>
        <w:spacing w:after="0" w:line="240" w:lineRule="auto"/>
      </w:pPr>
      <w:r>
        <w:separator/>
      </w:r>
    </w:p>
  </w:footnote>
  <w:footnote w:type="continuationSeparator" w:id="0">
    <w:p w14:paraId="37DBB488" w14:textId="77777777" w:rsidR="00DE54DC" w:rsidRDefault="00DE54DC" w:rsidP="007E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49DC4" w14:textId="77777777" w:rsidR="007E4072" w:rsidRDefault="00617FEB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6673E2" wp14:editId="3078A2AF">
          <wp:simplePos x="0" y="0"/>
          <wp:positionH relativeFrom="column">
            <wp:posOffset>4347845</wp:posOffset>
          </wp:positionH>
          <wp:positionV relativeFrom="paragraph">
            <wp:posOffset>-22225</wp:posOffset>
          </wp:positionV>
          <wp:extent cx="1800000" cy="622800"/>
          <wp:effectExtent l="0" t="0" r="0" b="6350"/>
          <wp:wrapNone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4DC"/>
    <w:rsid w:val="00022F91"/>
    <w:rsid w:val="000A1BAE"/>
    <w:rsid w:val="000E55D4"/>
    <w:rsid w:val="00122344"/>
    <w:rsid w:val="001556AB"/>
    <w:rsid w:val="001847D0"/>
    <w:rsid w:val="001B0428"/>
    <w:rsid w:val="001C722E"/>
    <w:rsid w:val="001E2015"/>
    <w:rsid w:val="00231AD5"/>
    <w:rsid w:val="0025766E"/>
    <w:rsid w:val="00283972"/>
    <w:rsid w:val="002E02EB"/>
    <w:rsid w:val="002F1AEF"/>
    <w:rsid w:val="00381415"/>
    <w:rsid w:val="003F7DDD"/>
    <w:rsid w:val="004050A9"/>
    <w:rsid w:val="004136CE"/>
    <w:rsid w:val="00424CEA"/>
    <w:rsid w:val="00476500"/>
    <w:rsid w:val="00480256"/>
    <w:rsid w:val="00492B20"/>
    <w:rsid w:val="004B5E0D"/>
    <w:rsid w:val="004C2399"/>
    <w:rsid w:val="004F688C"/>
    <w:rsid w:val="00532DF2"/>
    <w:rsid w:val="005615CF"/>
    <w:rsid w:val="00575535"/>
    <w:rsid w:val="00593904"/>
    <w:rsid w:val="005E49BD"/>
    <w:rsid w:val="00617FEB"/>
    <w:rsid w:val="006416DB"/>
    <w:rsid w:val="006A1ED9"/>
    <w:rsid w:val="00734A0B"/>
    <w:rsid w:val="00744E56"/>
    <w:rsid w:val="00747D26"/>
    <w:rsid w:val="0078217E"/>
    <w:rsid w:val="007A3B32"/>
    <w:rsid w:val="007E4072"/>
    <w:rsid w:val="00817289"/>
    <w:rsid w:val="00827502"/>
    <w:rsid w:val="00834955"/>
    <w:rsid w:val="0084682D"/>
    <w:rsid w:val="00874CEA"/>
    <w:rsid w:val="0095344C"/>
    <w:rsid w:val="00A251BB"/>
    <w:rsid w:val="00A2523A"/>
    <w:rsid w:val="00A53F51"/>
    <w:rsid w:val="00AC5B3C"/>
    <w:rsid w:val="00B510D8"/>
    <w:rsid w:val="00B721FD"/>
    <w:rsid w:val="00B940EB"/>
    <w:rsid w:val="00BA40FB"/>
    <w:rsid w:val="00BC1742"/>
    <w:rsid w:val="00BF397F"/>
    <w:rsid w:val="00CA74A2"/>
    <w:rsid w:val="00D42677"/>
    <w:rsid w:val="00D626F9"/>
    <w:rsid w:val="00DA4962"/>
    <w:rsid w:val="00DB67E5"/>
    <w:rsid w:val="00DB7041"/>
    <w:rsid w:val="00DE54DC"/>
    <w:rsid w:val="00E60AA9"/>
    <w:rsid w:val="00EC4265"/>
    <w:rsid w:val="00EE6B43"/>
    <w:rsid w:val="00F7447E"/>
    <w:rsid w:val="00FE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E2A72F1"/>
  <w15:chartTrackingRefBased/>
  <w15:docId w15:val="{49F64A88-D646-4365-8E8B-0590703F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- Växjö kommun"/>
    <w:qFormat/>
    <w:rsid w:val="007E4072"/>
    <w:pPr>
      <w:spacing w:line="360" w:lineRule="auto"/>
    </w:pPr>
    <w:rPr>
      <w:rFonts w:ascii="Lora" w:hAnsi="Lora"/>
    </w:rPr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E60AA9"/>
    <w:pPr>
      <w:keepNext/>
      <w:keepLines/>
      <w:spacing w:before="240" w:after="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 w:after="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 w:after="0"/>
      <w:outlineLvl w:val="2"/>
    </w:pPr>
    <w:rPr>
      <w:rFonts w:ascii="Växjö Now" w:eastAsiaTheme="majorEastAsia" w:hAnsi="Växjö Now" w:cstheme="majorBidi"/>
      <w:b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uiPriority w:val="1"/>
    <w:qFormat/>
    <w:rsid w:val="007E4072"/>
    <w:pPr>
      <w:spacing w:after="0" w:line="360" w:lineRule="auto"/>
    </w:pPr>
    <w:rPr>
      <w:rFonts w:ascii="Växjö Now" w:hAnsi="Växjö Now"/>
      <w:sz w:val="24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E60AA9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character" w:styleId="Hyperlnk">
    <w:name w:val="Hyperlink"/>
    <w:rsid w:val="00480256"/>
    <w:rPr>
      <w:color w:val="0000FF"/>
      <w:u w:val="single"/>
    </w:rPr>
  </w:style>
  <w:style w:type="paragraph" w:styleId="Brdtext">
    <w:name w:val="Body Text"/>
    <w:basedOn w:val="Normal"/>
    <w:link w:val="BrdtextChar"/>
    <w:qFormat/>
    <w:rsid w:val="00480256"/>
    <w:pPr>
      <w:spacing w:after="0" w:line="240" w:lineRule="auto"/>
    </w:pPr>
    <w:rPr>
      <w:rFonts w:ascii="Times New Roman" w:eastAsia="Times New Roman" w:hAnsi="Times New Roman" w:cs="Arial"/>
      <w:bCs/>
      <w:sz w:val="24"/>
      <w:szCs w:val="24"/>
      <w:lang w:eastAsia="sv-SE"/>
    </w:rPr>
  </w:style>
  <w:style w:type="character" w:customStyle="1" w:styleId="BrdtextChar">
    <w:name w:val="Brödtext Char"/>
    <w:basedOn w:val="Standardstycketeckensnitt"/>
    <w:link w:val="Brdtext"/>
    <w:rsid w:val="00480256"/>
    <w:rPr>
      <w:rFonts w:ascii="Times New Roman" w:eastAsia="Times New Roman" w:hAnsi="Times New Roman" w:cs="Arial"/>
      <w:bCs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492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827502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231AD5"/>
    <w:rPr>
      <w:color w:val="003752" w:themeColor="followedHyperlink"/>
      <w:u w:val="single"/>
    </w:rPr>
  </w:style>
  <w:style w:type="paragraph" w:customStyle="1" w:styleId="paragraph">
    <w:name w:val="paragraph"/>
    <w:basedOn w:val="Normal"/>
    <w:rsid w:val="0084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normaltextrun">
    <w:name w:val="normaltextrun"/>
    <w:basedOn w:val="Standardstycketeckensnitt"/>
    <w:rsid w:val="0084682D"/>
  </w:style>
  <w:style w:type="character" w:customStyle="1" w:styleId="eop">
    <w:name w:val="eop"/>
    <w:basedOn w:val="Standardstycketeckensnitt"/>
    <w:rsid w:val="00846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.andersson@vaxjo.se" TargetMode="External"/><Relationship Id="rId13" Type="http://schemas.openxmlformats.org/officeDocument/2006/relationships/hyperlink" Target="mailto:elisabeth.strandmark@vaxjo.se" TargetMode="External"/><Relationship Id="rId18" Type="http://schemas.openxmlformats.org/officeDocument/2006/relationships/hyperlink" Target="mailto:berit.clarenfjord@vaxjo.se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Simon.fransson-johansson@vaxjo.se" TargetMode="External"/><Relationship Id="rId12" Type="http://schemas.openxmlformats.org/officeDocument/2006/relationships/hyperlink" Target="mailto:rigmor.tedhamn@vaxjo.se" TargetMode="External"/><Relationship Id="rId17" Type="http://schemas.openxmlformats.org/officeDocument/2006/relationships/hyperlink" Target="mailto:barbara.overdick@vaxjo.se" TargetMode="External"/><Relationship Id="rId2" Type="http://schemas.openxmlformats.org/officeDocument/2006/relationships/styles" Target="styles.xml"/><Relationship Id="rId16" Type="http://schemas.openxmlformats.org/officeDocument/2006/relationships/hyperlink" Target="mailto:amelia.svensson@vaxjo.se" TargetMode="External"/><Relationship Id="rId20" Type="http://schemas.openxmlformats.org/officeDocument/2006/relationships/hyperlink" Target="mailto:sinnika.sandberg@vaxjo.s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etina.scheibye@vaxjo.s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gloria.montano@vaxjo.se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ann-louise.gustavsson@vaxjo.se" TargetMode="External"/><Relationship Id="rId19" Type="http://schemas.openxmlformats.org/officeDocument/2006/relationships/hyperlink" Target="mailto:cecilia.petersson@vaxjo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kaela.karlsson@vaxjo.se" TargetMode="External"/><Relationship Id="rId14" Type="http://schemas.openxmlformats.org/officeDocument/2006/relationships/hyperlink" Target="mailto:asa.gustavsson@vaxjo.s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ra.vaxjo.se\program\Mallar\V&#228;xj&#246;%20kommun\V&#228;xj&#246;%20kommun%20Standard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3752"/>
      </a:dk2>
      <a:lt2>
        <a:srgbClr val="D9E3E9"/>
      </a:lt2>
      <a:accent1>
        <a:srgbClr val="003752"/>
      </a:accent1>
      <a:accent2>
        <a:srgbClr val="007C3E"/>
      </a:accent2>
      <a:accent3>
        <a:srgbClr val="F9A519"/>
      </a:accent3>
      <a:accent4>
        <a:srgbClr val="D70071"/>
      </a:accent4>
      <a:accent5>
        <a:srgbClr val="26A5A0"/>
      </a:accent5>
      <a:accent6>
        <a:srgbClr val="0095D2"/>
      </a:accent6>
      <a:hlink>
        <a:srgbClr val="D70071"/>
      </a:hlink>
      <a:folHlink>
        <a:srgbClr val="0037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E7CC3-D437-4354-9BAD-7A5D06919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Standard</Template>
  <TotalTime>0</TotalTime>
  <Pages>2</Pages>
  <Words>324</Words>
  <Characters>1718</Characters>
  <Application>Microsoft Office Word</Application>
  <DocSecurity>4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Nilsson Emma</dc:creator>
  <cp:keywords/>
  <dc:description/>
  <cp:lastModifiedBy>Svanberg Cecilia</cp:lastModifiedBy>
  <cp:revision>2</cp:revision>
  <cp:lastPrinted>2019-03-19T13:35:00Z</cp:lastPrinted>
  <dcterms:created xsi:type="dcterms:W3CDTF">2022-06-16T09:35:00Z</dcterms:created>
  <dcterms:modified xsi:type="dcterms:W3CDTF">2022-06-16T09:35:00Z</dcterms:modified>
</cp:coreProperties>
</file>