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23A1D" w14:textId="0E74B55E" w:rsidR="004E5117" w:rsidRDefault="00AA2773" w:rsidP="00004EC7">
      <w:pPr>
        <w:pStyle w:val="Rubrik1"/>
        <w:spacing w:line="240" w:lineRule="auto"/>
      </w:pPr>
      <w:sdt>
        <w:sdtPr>
          <w:alias w:val="Titel"/>
          <w:tag w:val=""/>
          <w:id w:val="804285795"/>
          <w:placeholder>
            <w:docPart w:val="8BC3C09AF235499DB196446FFF9385E4"/>
          </w:placeholder>
          <w:dataBinding w:prefixMappings="xmlns:ns0='http://purl.org/dc/elements/1.1/' xmlns:ns1='http://schemas.openxmlformats.org/package/2006/metadata/core-properties' " w:xpath="/ns1:coreProperties[1]/ns0:title[1]" w:storeItemID="{6C3C8BC8-F283-45AE-878A-BAB7291924A1}"/>
          <w:text/>
        </w:sdtPr>
        <w:sdtEndPr/>
        <w:sdtContent>
          <w:r w:rsidR="00EC5F19">
            <w:t>Medicintekniska produkter</w:t>
          </w:r>
        </w:sdtContent>
      </w:sdt>
    </w:p>
    <w:p w14:paraId="3DDC4C9E" w14:textId="77777777" w:rsidR="007705B4" w:rsidRPr="00C807FC" w:rsidRDefault="007705B4" w:rsidP="00004EC7">
      <w:pPr>
        <w:spacing w:line="240" w:lineRule="auto"/>
      </w:pPr>
    </w:p>
    <w:p w14:paraId="160386D4" w14:textId="77777777" w:rsidR="00743189" w:rsidRPr="000307B9" w:rsidRDefault="00743189" w:rsidP="00004EC7">
      <w:pPr>
        <w:spacing w:line="240" w:lineRule="auto"/>
        <w:rPr>
          <w:rFonts w:asciiTheme="minorHAnsi" w:hAnsiTheme="minorHAnsi"/>
          <w:b/>
          <w:bCs/>
          <w:u w:val="single"/>
        </w:rPr>
      </w:pPr>
      <w:r w:rsidRPr="000307B9">
        <w:rPr>
          <w:rFonts w:asciiTheme="minorHAnsi" w:hAnsiTheme="minorHAnsi"/>
          <w:b/>
          <w:bCs/>
          <w:u w:val="single"/>
        </w:rPr>
        <w:t>Inledning</w:t>
      </w:r>
    </w:p>
    <w:p w14:paraId="49060345" w14:textId="779A8C88" w:rsidR="003D6C31" w:rsidRPr="00004EC7" w:rsidRDefault="00743189" w:rsidP="00004EC7">
      <w:pPr>
        <w:spacing w:line="240" w:lineRule="auto"/>
        <w:rPr>
          <w:rFonts w:asciiTheme="minorHAnsi" w:hAnsiTheme="minorHAnsi" w:cs="Open Sans"/>
          <w:color w:val="262626"/>
          <w:shd w:val="clear" w:color="auto" w:fill="FFFFFF"/>
        </w:rPr>
      </w:pPr>
      <w:r w:rsidRPr="00004EC7">
        <w:rPr>
          <w:rFonts w:asciiTheme="minorHAnsi" w:hAnsiTheme="minorHAnsi" w:cs="Open Sans"/>
          <w:color w:val="262626"/>
          <w:shd w:val="clear" w:color="auto" w:fill="FFFFFF"/>
        </w:rPr>
        <w:t>Handbok</w:t>
      </w:r>
      <w:r w:rsidR="00E3586D">
        <w:rPr>
          <w:rFonts w:asciiTheme="minorHAnsi" w:hAnsiTheme="minorHAnsi" w:cs="Open Sans"/>
          <w:color w:val="262626"/>
          <w:shd w:val="clear" w:color="auto" w:fill="FFFFFF"/>
        </w:rPr>
        <w:t xml:space="preserve"> för medicintekniska produkter ska</w:t>
      </w:r>
      <w:r w:rsidRPr="00004EC7">
        <w:rPr>
          <w:rFonts w:asciiTheme="minorHAnsi" w:hAnsiTheme="minorHAnsi" w:cs="Open Sans"/>
          <w:color w:val="262626"/>
          <w:shd w:val="clear" w:color="auto" w:fill="FFFFFF"/>
        </w:rPr>
        <w:t xml:space="preserve"> genom gemensamma riktlinje</w:t>
      </w:r>
      <w:r w:rsidR="00E3586D">
        <w:rPr>
          <w:rFonts w:asciiTheme="minorHAnsi" w:hAnsiTheme="minorHAnsi" w:cs="Open Sans"/>
          <w:color w:val="262626"/>
          <w:shd w:val="clear" w:color="auto" w:fill="FFFFFF"/>
        </w:rPr>
        <w:t>r</w:t>
      </w:r>
      <w:r w:rsidRPr="00004EC7">
        <w:rPr>
          <w:rFonts w:asciiTheme="minorHAnsi" w:hAnsiTheme="minorHAnsi" w:cs="Open Sans"/>
          <w:color w:val="262626"/>
          <w:shd w:val="clear" w:color="auto" w:fill="FFFFFF"/>
        </w:rPr>
        <w:t xml:space="preserve"> främja arbetet med medicintekniska produkter. Handboken ska kvalitetssäkra arbetet inom Växjö kommun och vara ett stöd för omsorgstagare och medarbetare.</w:t>
      </w:r>
    </w:p>
    <w:p w14:paraId="6915F985" w14:textId="77777777" w:rsidR="0043087A" w:rsidRPr="00004EC7" w:rsidRDefault="0043087A" w:rsidP="00004EC7">
      <w:pPr>
        <w:spacing w:line="240" w:lineRule="auto"/>
        <w:rPr>
          <w:rFonts w:asciiTheme="minorHAnsi" w:hAnsiTheme="minorHAnsi" w:cs="Open Sans"/>
          <w:b/>
          <w:bCs/>
          <w:color w:val="262626"/>
          <w:shd w:val="clear" w:color="auto" w:fill="FFFFFF"/>
        </w:rPr>
      </w:pPr>
      <w:r w:rsidRPr="00004EC7">
        <w:rPr>
          <w:rFonts w:asciiTheme="minorHAnsi" w:hAnsiTheme="minorHAnsi" w:cs="Open Sans"/>
          <w:b/>
          <w:bCs/>
          <w:color w:val="262626"/>
          <w:shd w:val="clear" w:color="auto" w:fill="FFFFFF"/>
        </w:rPr>
        <w:t>Definition</w:t>
      </w:r>
    </w:p>
    <w:p w14:paraId="0B125C7B" w14:textId="77777777" w:rsidR="0043087A" w:rsidRPr="00004EC7" w:rsidRDefault="0043087A" w:rsidP="00004EC7">
      <w:pPr>
        <w:spacing w:line="240" w:lineRule="auto"/>
        <w:rPr>
          <w:rFonts w:asciiTheme="minorHAnsi" w:hAnsiTheme="minorHAnsi"/>
          <w:color w:val="1E1E1E"/>
        </w:rPr>
      </w:pPr>
      <w:r w:rsidRPr="00004EC7">
        <w:rPr>
          <w:rFonts w:asciiTheme="minorHAnsi" w:hAnsiTheme="minorHAnsi" w:cs="Open Sans"/>
          <w:i/>
          <w:iCs/>
          <w:color w:val="262626"/>
          <w:shd w:val="clear" w:color="auto" w:fill="FFFFFF"/>
        </w:rPr>
        <w:t>Medicinteknisk produkt</w:t>
      </w:r>
      <w:r w:rsidRPr="00004EC7">
        <w:rPr>
          <w:rFonts w:asciiTheme="minorHAnsi" w:hAnsiTheme="minorHAnsi" w:cs="Open Sans"/>
          <w:color w:val="262626"/>
          <w:shd w:val="clear" w:color="auto" w:fill="FFFFFF"/>
        </w:rPr>
        <w:t xml:space="preserve"> – </w:t>
      </w:r>
      <w:r w:rsidRPr="00004EC7">
        <w:rPr>
          <w:rFonts w:asciiTheme="minorHAnsi" w:hAnsiTheme="minorHAnsi"/>
          <w:color w:val="1E1E1E"/>
        </w:rPr>
        <w:t xml:space="preserve">(hämtad från EU:s förordning 2017/745 om medicintekniska produkter, MDR): </w:t>
      </w:r>
    </w:p>
    <w:p w14:paraId="5A728325" w14:textId="77777777" w:rsidR="0043087A" w:rsidRPr="00004EC7" w:rsidRDefault="0043087A" w:rsidP="00004EC7">
      <w:pPr>
        <w:spacing w:line="240" w:lineRule="auto"/>
        <w:rPr>
          <w:rFonts w:asciiTheme="minorHAnsi" w:hAnsiTheme="minorHAnsi"/>
          <w:color w:val="1E1E1E"/>
        </w:rPr>
      </w:pPr>
      <w:r w:rsidRPr="00004EC7">
        <w:rPr>
          <w:rFonts w:asciiTheme="minorHAnsi" w:hAnsiTheme="minorHAnsi"/>
          <w:color w:val="1E1E1E"/>
          <w:shd w:val="clear" w:color="auto" w:fill="FFFFFF"/>
        </w:rPr>
        <w:t xml:space="preserve">Medicintekniska produkter omfattar en mängd olika produkter. Från enkla förbrukningsartiklar som katetrar och sterila förbrukningsartiklar till komplicerade högteknologiska utrustningar som datortomografer och magnetresonanstomografer. De omfattar också hjälpmedel och hjälpmedel för vård och behandling. </w:t>
      </w:r>
      <w:r w:rsidRPr="00004EC7">
        <w:rPr>
          <w:rFonts w:asciiTheme="minorHAnsi" w:hAnsiTheme="minorHAnsi"/>
          <w:color w:val="1E1E1E"/>
        </w:rPr>
        <w:t xml:space="preserve"> </w:t>
      </w:r>
    </w:p>
    <w:p w14:paraId="761DFF93" w14:textId="77777777" w:rsidR="0043087A" w:rsidRPr="00004EC7" w:rsidRDefault="0043087A" w:rsidP="00004EC7">
      <w:pPr>
        <w:spacing w:line="240" w:lineRule="auto"/>
        <w:rPr>
          <w:rFonts w:asciiTheme="minorHAnsi" w:eastAsia="Times New Roman" w:hAnsiTheme="minorHAnsi" w:cs="Times New Roman"/>
          <w:color w:val="000000"/>
          <w:lang w:eastAsia="sv-SE"/>
        </w:rPr>
      </w:pPr>
      <w:r w:rsidRPr="00004EC7">
        <w:rPr>
          <w:rFonts w:asciiTheme="minorHAnsi" w:hAnsiTheme="minorHAnsi" w:cs="Open Sans"/>
          <w:i/>
          <w:iCs/>
          <w:color w:val="262626"/>
          <w:shd w:val="clear" w:color="auto" w:fill="FFFFFF"/>
        </w:rPr>
        <w:t>Hjälpmedel</w:t>
      </w:r>
      <w:r w:rsidRPr="00004EC7">
        <w:rPr>
          <w:rFonts w:asciiTheme="minorHAnsi" w:hAnsiTheme="minorHAnsi" w:cs="Open Sans"/>
          <w:color w:val="262626"/>
          <w:shd w:val="clear" w:color="auto" w:fill="FFFFFF"/>
        </w:rPr>
        <w:t xml:space="preserve"> - </w:t>
      </w:r>
      <w:r w:rsidRPr="00004EC7">
        <w:rPr>
          <w:rFonts w:asciiTheme="minorHAnsi" w:eastAsia="Times New Roman" w:hAnsiTheme="minorHAnsi" w:cs="Times New Roman"/>
          <w:color w:val="000000"/>
          <w:lang w:eastAsia="sv-SE"/>
        </w:rPr>
        <w:t xml:space="preserve">medicintekniska produkter eller konsumentprodukter som kräver hälso- och sjukvårdens särskilda kompetens för förskrivning och som är avsedda att kompensera förlorad funktion, förbättra nedsatt funktion eller vidmakthålla funktion och förmåga att klara varje dags aktivitet och främja delaktighet. </w:t>
      </w:r>
    </w:p>
    <w:p w14:paraId="77E2A222" w14:textId="77777777" w:rsidR="0043087A" w:rsidRPr="00004EC7" w:rsidRDefault="0043087A" w:rsidP="00004EC7">
      <w:pPr>
        <w:spacing w:line="240" w:lineRule="auto"/>
        <w:rPr>
          <w:rFonts w:asciiTheme="minorHAnsi" w:eastAsia="Times New Roman" w:hAnsiTheme="minorHAnsi" w:cs="Times New Roman"/>
          <w:color w:val="1E1E1E"/>
          <w:lang w:eastAsia="sv-SE"/>
        </w:rPr>
      </w:pPr>
      <w:r w:rsidRPr="00004EC7">
        <w:rPr>
          <w:rFonts w:asciiTheme="minorHAnsi" w:eastAsia="Times New Roman" w:hAnsiTheme="minorHAnsi" w:cs="Times New Roman"/>
          <w:color w:val="1E1E1E"/>
          <w:lang w:eastAsia="sv-SE"/>
        </w:rPr>
        <w:t xml:space="preserve">Hjälpmedel för det dagliga livet är individuellt utprovade produkter för att bibehålla eller öka aktivitet, delaktighet eller självständighet genom att kompensera för en funktionsnedsättning. </w:t>
      </w:r>
    </w:p>
    <w:p w14:paraId="4C72FCBE" w14:textId="77777777" w:rsidR="0043087A" w:rsidRPr="00004EC7" w:rsidRDefault="0043087A" w:rsidP="00004EC7">
      <w:pPr>
        <w:spacing w:line="240" w:lineRule="auto"/>
        <w:rPr>
          <w:rFonts w:asciiTheme="minorHAnsi" w:eastAsia="Times New Roman" w:hAnsiTheme="minorHAnsi" w:cs="Times New Roman"/>
          <w:color w:val="1E1E1E"/>
          <w:lang w:eastAsia="sv-SE"/>
        </w:rPr>
      </w:pPr>
      <w:r w:rsidRPr="00004EC7">
        <w:rPr>
          <w:rFonts w:asciiTheme="minorHAnsi" w:eastAsia="Times New Roman" w:hAnsiTheme="minorHAnsi" w:cs="Times New Roman"/>
          <w:i/>
          <w:iCs/>
          <w:color w:val="1E1E1E"/>
          <w:lang w:eastAsia="sv-SE"/>
        </w:rPr>
        <w:t>Hjälpmedel för vård och behandling</w:t>
      </w:r>
      <w:r w:rsidRPr="00004EC7">
        <w:rPr>
          <w:rFonts w:asciiTheme="minorHAnsi" w:eastAsia="Times New Roman" w:hAnsiTheme="minorHAnsi" w:cs="Times New Roman"/>
          <w:color w:val="1E1E1E"/>
          <w:lang w:eastAsia="sv-SE"/>
        </w:rPr>
        <w:t xml:space="preserve"> - förskrivna medicintekniska produkter som övervakar eller bedömer en persons medicinska tillstånd. Det kan också vara produkter som används för att stimulera eller träna fysiologiska och psykologiska funktioner. </w:t>
      </w:r>
      <w:r w:rsidRPr="00004EC7">
        <w:rPr>
          <w:rFonts w:ascii="Cambria" w:eastAsia="Times New Roman" w:hAnsi="Cambria" w:cs="Cambria"/>
          <w:color w:val="1E1E1E"/>
          <w:lang w:eastAsia="sv-SE"/>
        </w:rPr>
        <w:t> </w:t>
      </w:r>
    </w:p>
    <w:p w14:paraId="0C84F55F" w14:textId="3300F62F" w:rsidR="0043087A" w:rsidRDefault="0043087A" w:rsidP="00004EC7">
      <w:pPr>
        <w:spacing w:line="240" w:lineRule="auto"/>
        <w:rPr>
          <w:rStyle w:val="text"/>
          <w:rFonts w:asciiTheme="minorHAnsi" w:hAnsiTheme="minorHAnsi"/>
          <w:color w:val="1E1E1E"/>
          <w:shd w:val="clear" w:color="auto" w:fill="FFFFFF"/>
        </w:rPr>
      </w:pPr>
      <w:r w:rsidRPr="00004EC7">
        <w:rPr>
          <w:rFonts w:asciiTheme="minorHAnsi" w:hAnsiTheme="minorHAnsi"/>
          <w:color w:val="1E1E1E"/>
          <w:shd w:val="clear" w:color="auto" w:fill="FFFFFF"/>
        </w:rPr>
        <w:t>I flera regioner och kommuner används inte begreppet arbetstekniska hjälpmedel.</w:t>
      </w:r>
      <w:r w:rsidRPr="00004EC7">
        <w:rPr>
          <w:rFonts w:ascii="Cambria" w:hAnsi="Cambria" w:cs="Cambria"/>
          <w:color w:val="1E1E1E"/>
          <w:shd w:val="clear" w:color="auto" w:fill="FFFFFF"/>
        </w:rPr>
        <w:t> </w:t>
      </w:r>
      <w:r w:rsidRPr="00004EC7">
        <w:rPr>
          <w:rStyle w:val="text"/>
          <w:rFonts w:asciiTheme="minorHAnsi" w:hAnsiTheme="minorHAnsi"/>
          <w:color w:val="1E1E1E"/>
          <w:shd w:val="clear" w:color="auto" w:fill="FFFFFF"/>
        </w:rPr>
        <w:t xml:space="preserve">Benämningen kan i stället vara utrustning eller grundutrustning, till skillnad från individuella hjälpmedel. I Växjö kommun används begreppet grundutrustning. </w:t>
      </w:r>
    </w:p>
    <w:p w14:paraId="668EA23F" w14:textId="77777777" w:rsidR="003D6C31" w:rsidRDefault="003D6C31" w:rsidP="00004EC7">
      <w:pPr>
        <w:spacing w:line="240" w:lineRule="auto"/>
        <w:rPr>
          <w:rStyle w:val="text"/>
          <w:rFonts w:asciiTheme="minorHAnsi" w:hAnsiTheme="minorHAnsi"/>
          <w:color w:val="1E1E1E"/>
          <w:shd w:val="clear" w:color="auto" w:fill="FFFFFF"/>
        </w:rPr>
      </w:pPr>
    </w:p>
    <w:p w14:paraId="0D651E29" w14:textId="12E8CEAC" w:rsidR="00AC79D1" w:rsidRPr="00BE2D92" w:rsidRDefault="00AC79D1" w:rsidP="00004EC7">
      <w:pPr>
        <w:spacing w:line="240" w:lineRule="auto"/>
        <w:rPr>
          <w:rStyle w:val="text"/>
          <w:rFonts w:asciiTheme="minorHAnsi" w:hAnsiTheme="minorHAnsi"/>
          <w:b/>
          <w:bCs/>
          <w:color w:val="1E1E1E"/>
          <w:u w:val="single"/>
          <w:shd w:val="clear" w:color="auto" w:fill="FFFFFF"/>
        </w:rPr>
      </w:pPr>
      <w:r w:rsidRPr="00BE2D92">
        <w:rPr>
          <w:rStyle w:val="text"/>
          <w:rFonts w:asciiTheme="minorHAnsi" w:hAnsiTheme="minorHAnsi"/>
          <w:b/>
          <w:bCs/>
          <w:color w:val="1E1E1E"/>
          <w:u w:val="single"/>
          <w:shd w:val="clear" w:color="auto" w:fill="FFFFFF"/>
        </w:rPr>
        <w:t>Lagar och författningar som reglerar medicintekniska produkter</w:t>
      </w:r>
    </w:p>
    <w:p w14:paraId="5FB46432" w14:textId="77777777" w:rsidR="003D6C31" w:rsidRDefault="00BE2D92" w:rsidP="00AA2773">
      <w:pPr>
        <w:spacing w:after="0" w:line="240" w:lineRule="auto"/>
        <w:rPr>
          <w:rStyle w:val="text"/>
          <w:rFonts w:asciiTheme="minorHAnsi" w:hAnsiTheme="minorHAnsi"/>
          <w:color w:val="1E1E1E"/>
          <w:shd w:val="clear" w:color="auto" w:fill="FFFFFF"/>
        </w:rPr>
      </w:pPr>
      <w:r>
        <w:rPr>
          <w:rStyle w:val="text"/>
          <w:rFonts w:asciiTheme="minorHAnsi" w:hAnsiTheme="minorHAnsi"/>
          <w:color w:val="1E1E1E"/>
          <w:shd w:val="clear" w:color="auto" w:fill="FFFFFF"/>
        </w:rPr>
        <w:t xml:space="preserve">Förskrivning av hjälpmedel är en hälso-och sjukvårdsåtgärd, de lagar, förordningar och föreskrifter som gäller för hälso- och sjukvården omfattar också förskrivning av hjälpmedel. Det finns ett antal specifika författningar om hanteringen av hjälpmedel och medicintekniska produkter, vilka berör patienten, vårdgivaren verksamhetschefen, övrig hälso- och sjukvårdspersonal samt den medicintekniska produkten. Centrala lagar inom hjälpmedelsområdet är hälso- och sjukvårdslag, patientsäkerhetslag och lag om medicintekniska produkter.  </w:t>
      </w:r>
    </w:p>
    <w:p w14:paraId="51EC00E4" w14:textId="63917EA5" w:rsidR="0043087A" w:rsidRPr="003D6C31" w:rsidRDefault="00AA2773" w:rsidP="003D6C31">
      <w:pPr>
        <w:spacing w:after="0" w:line="240" w:lineRule="auto"/>
        <w:rPr>
          <w:rFonts w:asciiTheme="minorHAnsi" w:hAnsiTheme="minorHAnsi"/>
          <w:color w:val="1E1E1E"/>
          <w:shd w:val="clear" w:color="auto" w:fill="FFFFFF"/>
        </w:rPr>
      </w:pPr>
      <w:hyperlink r:id="rId11" w:history="1">
        <w:r w:rsidR="0043087A" w:rsidRPr="00004EC7">
          <w:rPr>
            <w:rStyle w:val="Hyperlnk"/>
            <w:rFonts w:asciiTheme="minorHAnsi" w:hAnsiTheme="minorHAnsi"/>
          </w:rPr>
          <w:t>Hälso- och sjukvårdslag (2017:30) Svensk författningssamling 2017:2017:30 t.o.m. SFS 2023:37 - Riksdagen</w:t>
        </w:r>
      </w:hyperlink>
    </w:p>
    <w:p w14:paraId="65EB106E" w14:textId="77777777" w:rsidR="0043087A" w:rsidRPr="00004EC7" w:rsidRDefault="00AA2773" w:rsidP="00004EC7">
      <w:pPr>
        <w:spacing w:line="240" w:lineRule="auto"/>
        <w:rPr>
          <w:rFonts w:asciiTheme="minorHAnsi" w:hAnsiTheme="minorHAnsi"/>
        </w:rPr>
      </w:pPr>
      <w:hyperlink r:id="rId12" w:history="1">
        <w:proofErr w:type="spellStart"/>
        <w:r w:rsidR="0043087A" w:rsidRPr="00004EC7">
          <w:rPr>
            <w:rStyle w:val="Hyperlnk"/>
            <w:rFonts w:asciiTheme="minorHAnsi" w:hAnsiTheme="minorHAnsi"/>
          </w:rPr>
          <w:t>Patientlag</w:t>
        </w:r>
        <w:proofErr w:type="spellEnd"/>
        <w:r w:rsidR="0043087A" w:rsidRPr="00004EC7">
          <w:rPr>
            <w:rStyle w:val="Hyperlnk"/>
            <w:rFonts w:asciiTheme="minorHAnsi" w:hAnsiTheme="minorHAnsi"/>
          </w:rPr>
          <w:t xml:space="preserve"> (2014:821) Svensk författningssamling 2014:2014:821 t.o.m. SFS 2023:42 - Riksdagen</w:t>
        </w:r>
      </w:hyperlink>
    </w:p>
    <w:p w14:paraId="05E2317E" w14:textId="77777777" w:rsidR="0043087A" w:rsidRPr="00004EC7" w:rsidRDefault="00AA2773" w:rsidP="00004EC7">
      <w:pPr>
        <w:spacing w:line="240" w:lineRule="auto"/>
        <w:rPr>
          <w:rFonts w:asciiTheme="minorHAnsi" w:hAnsiTheme="minorHAnsi"/>
        </w:rPr>
      </w:pPr>
      <w:hyperlink r:id="rId13" w:history="1">
        <w:r w:rsidR="0043087A" w:rsidRPr="00004EC7">
          <w:rPr>
            <w:rStyle w:val="Hyperlnk"/>
            <w:rFonts w:asciiTheme="minorHAnsi" w:hAnsiTheme="minorHAnsi"/>
          </w:rPr>
          <w:t>Patientsäkerhetslag (2010:659) Svensk författningssamling 2010:2010:659 t.o.m. SFS 2023:36 - Riksdagen</w:t>
        </w:r>
      </w:hyperlink>
    </w:p>
    <w:p w14:paraId="519166F8" w14:textId="77777777" w:rsidR="0043087A" w:rsidRPr="00004EC7" w:rsidRDefault="00AA2773" w:rsidP="00004EC7">
      <w:pPr>
        <w:spacing w:line="240" w:lineRule="auto"/>
        <w:rPr>
          <w:rFonts w:asciiTheme="minorHAnsi" w:hAnsiTheme="minorHAnsi"/>
        </w:rPr>
      </w:pPr>
      <w:hyperlink r:id="rId14" w:history="1">
        <w:r w:rsidR="0043087A" w:rsidRPr="00004EC7">
          <w:rPr>
            <w:rStyle w:val="Hyperlnk"/>
            <w:rFonts w:asciiTheme="minorHAnsi" w:hAnsiTheme="minorHAnsi"/>
          </w:rPr>
          <w:t>Lag (1993:584) om medicintekniska produkter Svensk författningssamling 1993:1993:584 t.o.m. SFS 2020:313 - Riksdagen</w:t>
        </w:r>
      </w:hyperlink>
    </w:p>
    <w:p w14:paraId="52281AC6" w14:textId="77777777" w:rsidR="0043087A" w:rsidRPr="00004EC7" w:rsidRDefault="0043087A" w:rsidP="00004EC7">
      <w:pPr>
        <w:spacing w:line="240" w:lineRule="auto"/>
        <w:rPr>
          <w:rFonts w:asciiTheme="minorHAnsi" w:hAnsiTheme="minorHAnsi"/>
          <w:color w:val="494746"/>
        </w:rPr>
      </w:pPr>
      <w:r w:rsidRPr="00004EC7">
        <w:rPr>
          <w:rFonts w:asciiTheme="minorHAnsi" w:hAnsiTheme="minorHAnsi"/>
          <w:color w:val="494746"/>
        </w:rPr>
        <w:t>Denna lag upphörde 15 juli 2021 men gäller fortfarande för produkter som togs i bruk före 26 maj 2021.</w:t>
      </w:r>
    </w:p>
    <w:p w14:paraId="6798003C" w14:textId="77777777" w:rsidR="0043087A" w:rsidRPr="00004EC7" w:rsidRDefault="00AA2773" w:rsidP="00004EC7">
      <w:pPr>
        <w:spacing w:line="240" w:lineRule="auto"/>
        <w:rPr>
          <w:rFonts w:asciiTheme="minorHAnsi" w:hAnsiTheme="minorHAnsi"/>
        </w:rPr>
      </w:pPr>
      <w:hyperlink r:id="rId15" w:history="1">
        <w:r w:rsidR="0043087A" w:rsidRPr="00004EC7">
          <w:rPr>
            <w:rStyle w:val="Hyperlnk"/>
            <w:rFonts w:asciiTheme="minorHAnsi" w:hAnsiTheme="minorHAnsi"/>
          </w:rPr>
          <w:t>Lag (2021:600) med kompletterande bestämmelser till EU:s förordningar om medicintekniska produkter Svensk författningssamling 2021:2021:600 t.o.m. SFS 2022:1146 - Riksdagen</w:t>
        </w:r>
      </w:hyperlink>
    </w:p>
    <w:p w14:paraId="095A2453" w14:textId="77777777" w:rsidR="00004EC7" w:rsidRDefault="0043087A" w:rsidP="00004EC7">
      <w:pPr>
        <w:spacing w:line="240" w:lineRule="auto"/>
        <w:rPr>
          <w:rFonts w:asciiTheme="minorHAnsi" w:eastAsia="Times New Roman" w:hAnsiTheme="minorHAnsi" w:cs="Times New Roman"/>
          <w:color w:val="494746"/>
          <w:lang w:eastAsia="sv-SE"/>
        </w:rPr>
      </w:pPr>
      <w:r w:rsidRPr="00004EC7">
        <w:rPr>
          <w:rFonts w:asciiTheme="minorHAnsi" w:eastAsia="Times New Roman" w:hAnsiTheme="minorHAnsi" w:cs="Times New Roman"/>
          <w:color w:val="494746"/>
          <w:lang w:eastAsia="sv-SE"/>
        </w:rPr>
        <w:t>Lagen trädde i kraft 15 juli 2021 och kompletterar bland annat Europaparlamentets och rådets förordning</w:t>
      </w:r>
      <w:r w:rsidRPr="00004EC7">
        <w:rPr>
          <w:rFonts w:ascii="Cambria" w:eastAsia="Times New Roman" w:hAnsi="Cambria" w:cs="Cambria"/>
          <w:color w:val="494746"/>
          <w:lang w:eastAsia="sv-SE"/>
        </w:rPr>
        <w:t> </w:t>
      </w:r>
      <w:r w:rsidRPr="00004EC7">
        <w:rPr>
          <w:rFonts w:asciiTheme="minorHAnsi" w:eastAsia="Times New Roman" w:hAnsiTheme="minorHAnsi" w:cs="Times New Roman"/>
          <w:color w:val="494746"/>
          <w:lang w:eastAsia="sv-SE"/>
        </w:rPr>
        <w:t>om medicintekniska produkter.</w:t>
      </w:r>
    </w:p>
    <w:p w14:paraId="7330C11A" w14:textId="77777777" w:rsidR="003D6C31" w:rsidRDefault="003D6C31" w:rsidP="00004EC7">
      <w:pPr>
        <w:spacing w:line="240" w:lineRule="auto"/>
        <w:rPr>
          <w:rFonts w:asciiTheme="minorHAnsi" w:eastAsia="Times New Roman" w:hAnsiTheme="minorHAnsi" w:cs="Times New Roman"/>
          <w:color w:val="494746"/>
          <w:lang w:eastAsia="sv-SE"/>
        </w:rPr>
      </w:pPr>
    </w:p>
    <w:p w14:paraId="7DC5615B" w14:textId="2A01B3E3" w:rsidR="0043087A" w:rsidRPr="000307B9" w:rsidRDefault="0043087A" w:rsidP="00004EC7">
      <w:pPr>
        <w:spacing w:line="240" w:lineRule="auto"/>
        <w:rPr>
          <w:rFonts w:asciiTheme="minorHAnsi" w:eastAsia="Times New Roman" w:hAnsiTheme="minorHAnsi" w:cs="Times New Roman"/>
          <w:color w:val="494746"/>
          <w:u w:val="single"/>
          <w:lang w:eastAsia="sv-SE"/>
        </w:rPr>
      </w:pPr>
      <w:r w:rsidRPr="000307B9">
        <w:rPr>
          <w:rFonts w:asciiTheme="minorHAnsi" w:eastAsia="Times New Roman" w:hAnsiTheme="minorHAnsi" w:cs="Open Sans"/>
          <w:b/>
          <w:bCs/>
          <w:color w:val="414040"/>
          <w:u w:val="single"/>
          <w:lang w:eastAsia="sv-SE"/>
        </w:rPr>
        <w:t>Ansvarsnivåer</w:t>
      </w:r>
    </w:p>
    <w:p w14:paraId="1834EA3B" w14:textId="77777777" w:rsidR="0043087A" w:rsidRPr="00004EC7" w:rsidRDefault="0043087A" w:rsidP="00004EC7">
      <w:pPr>
        <w:spacing w:line="240" w:lineRule="auto"/>
        <w:rPr>
          <w:rFonts w:asciiTheme="minorHAnsi" w:eastAsia="Times New Roman" w:hAnsiTheme="minorHAnsi" w:cs="Times New Roman"/>
          <w:color w:val="494746"/>
          <w:lang w:eastAsia="sv-SE"/>
        </w:rPr>
      </w:pPr>
      <w:r w:rsidRPr="00004EC7">
        <w:rPr>
          <w:rFonts w:asciiTheme="minorHAnsi" w:eastAsia="Times New Roman" w:hAnsiTheme="minorHAnsi" w:cs="Times New Roman"/>
          <w:color w:val="494746"/>
          <w:lang w:eastAsia="sv-SE"/>
        </w:rPr>
        <w:t xml:space="preserve">Med utgångpunkt ur: </w:t>
      </w:r>
      <w:hyperlink r:id="rId16" w:history="1">
        <w:r w:rsidRPr="00004EC7">
          <w:rPr>
            <w:rStyle w:val="Hyperlnk"/>
            <w:rFonts w:asciiTheme="minorHAnsi" w:hAnsiTheme="minorHAnsi"/>
          </w:rPr>
          <w:t>HSLF-FS 2021:52 Socialstyrelsens föreskrifter om användning av medicintekniska produkter i hälso- och sjukvården</w:t>
        </w:r>
      </w:hyperlink>
      <w:r w:rsidRPr="00004EC7">
        <w:rPr>
          <w:rFonts w:asciiTheme="minorHAnsi" w:eastAsia="Times New Roman" w:hAnsiTheme="minorHAnsi" w:cs="Times New Roman"/>
          <w:color w:val="494746"/>
          <w:lang w:eastAsia="sv-SE"/>
        </w:rPr>
        <w:t xml:space="preserve"> kommer här en indelning av ansvarsfördelningen i Växjö kommun: </w:t>
      </w:r>
    </w:p>
    <w:p w14:paraId="410A8AD0" w14:textId="77777777" w:rsidR="0043087A" w:rsidRPr="00004EC7" w:rsidRDefault="0043087A" w:rsidP="00004EC7">
      <w:pPr>
        <w:spacing w:line="240" w:lineRule="auto"/>
        <w:rPr>
          <w:rFonts w:asciiTheme="minorHAnsi" w:eastAsia="Times New Roman" w:hAnsiTheme="minorHAnsi" w:cs="Open Sans"/>
          <w:b/>
          <w:bCs/>
          <w:color w:val="414040"/>
          <w:lang w:eastAsia="sv-SE"/>
        </w:rPr>
      </w:pPr>
      <w:r w:rsidRPr="00004EC7">
        <w:rPr>
          <w:rFonts w:asciiTheme="minorHAnsi" w:eastAsia="Times New Roman" w:hAnsiTheme="minorHAnsi" w:cs="Open Sans"/>
          <w:b/>
          <w:bCs/>
          <w:color w:val="414040"/>
          <w:lang w:eastAsia="sv-SE"/>
        </w:rPr>
        <w:t>Vårdgivaren</w:t>
      </w:r>
    </w:p>
    <w:p w14:paraId="4C7C1BF0" w14:textId="77777777" w:rsidR="0043087A" w:rsidRPr="00004EC7" w:rsidRDefault="0043087A" w:rsidP="00004EC7">
      <w:pPr>
        <w:spacing w:line="240" w:lineRule="auto"/>
        <w:rPr>
          <w:rFonts w:asciiTheme="minorHAnsi" w:eastAsia="Times New Roman" w:hAnsiTheme="minorHAnsi" w:cs="Arial"/>
          <w:color w:val="262626"/>
          <w:lang w:eastAsia="sv-SE"/>
        </w:rPr>
      </w:pPr>
      <w:r w:rsidRPr="00004EC7">
        <w:rPr>
          <w:rFonts w:asciiTheme="minorHAnsi" w:eastAsia="Times New Roman" w:hAnsiTheme="minorHAnsi" w:cs="Arial"/>
          <w:color w:val="262626"/>
          <w:lang w:eastAsia="sv-SE"/>
        </w:rPr>
        <w:t>Vårdgivaren är Växjö kommuns omsorgsnämnd. Vilka ska ge direktiv och säkerställa att det finns rutiner i hur verksamheten ska organiseras och om verksamhetschef ska få uppdrag och ha delegerat ansvar.</w:t>
      </w:r>
      <w:r w:rsidRPr="00004EC7">
        <w:rPr>
          <w:rFonts w:asciiTheme="minorHAnsi" w:hAnsiTheme="minorHAnsi"/>
        </w:rPr>
        <w:t xml:space="preserve"> Vårdgivaren ska fastställa rutiner för användning och hantering av medicintekniska produkter i verksamheten.</w:t>
      </w:r>
    </w:p>
    <w:p w14:paraId="50489FE0" w14:textId="77777777" w:rsidR="0043087A" w:rsidRPr="00004EC7" w:rsidRDefault="0043087A" w:rsidP="00004EC7">
      <w:pPr>
        <w:spacing w:line="240" w:lineRule="auto"/>
        <w:rPr>
          <w:rFonts w:asciiTheme="minorHAnsi" w:eastAsia="Times New Roman" w:hAnsiTheme="minorHAnsi" w:cs="Open Sans"/>
          <w:b/>
          <w:bCs/>
          <w:color w:val="414040"/>
          <w:lang w:eastAsia="sv-SE"/>
        </w:rPr>
      </w:pPr>
      <w:r w:rsidRPr="00004EC7">
        <w:rPr>
          <w:rFonts w:asciiTheme="minorHAnsi" w:eastAsia="Times New Roman" w:hAnsiTheme="minorHAnsi" w:cs="Open Sans"/>
          <w:b/>
          <w:bCs/>
          <w:color w:val="414040"/>
          <w:lang w:eastAsia="sv-SE"/>
        </w:rPr>
        <w:t>Verksamhetschef</w:t>
      </w:r>
    </w:p>
    <w:p w14:paraId="0D2A3E7A" w14:textId="77777777" w:rsidR="0043087A" w:rsidRPr="00004EC7" w:rsidRDefault="0043087A" w:rsidP="00004EC7">
      <w:pPr>
        <w:spacing w:line="240" w:lineRule="auto"/>
        <w:rPr>
          <w:rFonts w:asciiTheme="minorHAnsi" w:eastAsia="Times New Roman" w:hAnsiTheme="minorHAnsi" w:cs="Arial"/>
          <w:color w:val="262626"/>
          <w:lang w:eastAsia="sv-SE"/>
        </w:rPr>
      </w:pPr>
      <w:r w:rsidRPr="00004EC7">
        <w:rPr>
          <w:rFonts w:asciiTheme="minorHAnsi" w:eastAsia="Times New Roman" w:hAnsiTheme="minorHAnsi" w:cs="Arial"/>
          <w:color w:val="262626"/>
          <w:lang w:eastAsia="sv-SE"/>
        </w:rPr>
        <w:t xml:space="preserve">Verksamhetschef är Förvaltningschef i omsorgsförvaltningen. Omsorgsnämnden har tilldelat uppdrag till förvaltningschefen. </w:t>
      </w:r>
    </w:p>
    <w:p w14:paraId="28AB8997" w14:textId="77777777" w:rsidR="0043087A" w:rsidRPr="00004EC7" w:rsidRDefault="0043087A" w:rsidP="00004EC7">
      <w:pPr>
        <w:spacing w:line="240" w:lineRule="auto"/>
        <w:rPr>
          <w:rFonts w:asciiTheme="minorHAnsi" w:eastAsia="Times New Roman" w:hAnsiTheme="minorHAnsi" w:cs="Arial"/>
          <w:color w:val="262626"/>
          <w:lang w:eastAsia="sv-SE"/>
        </w:rPr>
      </w:pPr>
      <w:r w:rsidRPr="00004EC7">
        <w:rPr>
          <w:rFonts w:asciiTheme="minorHAnsi" w:hAnsiTheme="minorHAnsi"/>
        </w:rPr>
        <w:t>Förvaltningschefen ska genom rutinerna säkerställa att:</w:t>
      </w:r>
    </w:p>
    <w:p w14:paraId="57CA3355" w14:textId="77777777" w:rsidR="0043087A" w:rsidRPr="00004EC7" w:rsidRDefault="0043087A" w:rsidP="00004EC7">
      <w:pPr>
        <w:spacing w:line="240" w:lineRule="auto"/>
        <w:rPr>
          <w:rFonts w:asciiTheme="minorHAnsi" w:hAnsiTheme="minorHAnsi"/>
        </w:rPr>
      </w:pPr>
      <w:r w:rsidRPr="00004EC7">
        <w:rPr>
          <w:rFonts w:asciiTheme="minorHAnsi" w:hAnsiTheme="minorHAnsi"/>
        </w:rPr>
        <w:t>1. verksamheten organiseras på ett sätt som möjliggör en säker användning och hantering av medicintekniska produkter,</w:t>
      </w:r>
    </w:p>
    <w:p w14:paraId="032016AE"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2. endast säkra och medicinskt ändamålsenliga medicintekniska produkter och, till dessa, anslutna informationssystem används på patienter, </w:t>
      </w:r>
    </w:p>
    <w:p w14:paraId="0112B9AD" w14:textId="77777777" w:rsidR="0043087A" w:rsidRPr="00004EC7" w:rsidRDefault="0043087A" w:rsidP="00004EC7">
      <w:pPr>
        <w:spacing w:line="240" w:lineRule="auto"/>
        <w:rPr>
          <w:rFonts w:asciiTheme="minorHAnsi" w:hAnsiTheme="minorHAnsi"/>
        </w:rPr>
      </w:pPr>
      <w:r w:rsidRPr="00004EC7">
        <w:rPr>
          <w:rFonts w:asciiTheme="minorHAnsi" w:hAnsiTheme="minorHAnsi"/>
        </w:rPr>
        <w:t>3. endast säkra och medicinskt ändamålsenliga medicintekniska produkter förskrivs, lämnas ut respektive tillförs patienter,</w:t>
      </w:r>
    </w:p>
    <w:p w14:paraId="4669D89F" w14:textId="77777777" w:rsidR="0043087A" w:rsidRPr="00004EC7" w:rsidRDefault="0043087A" w:rsidP="00004EC7">
      <w:pPr>
        <w:spacing w:line="240" w:lineRule="auto"/>
        <w:rPr>
          <w:rFonts w:asciiTheme="minorHAnsi" w:hAnsiTheme="minorHAnsi"/>
        </w:rPr>
      </w:pPr>
      <w:r w:rsidRPr="00004EC7">
        <w:rPr>
          <w:rFonts w:asciiTheme="minorHAnsi" w:hAnsiTheme="minorHAnsi"/>
        </w:rPr>
        <w:lastRenderedPageBreak/>
        <w:t xml:space="preserve">4. medicintekniska produkter och de, till dessa, anslutna informationssystem är kontrollerade och korrekt installerade innan de används på patienter, </w:t>
      </w:r>
    </w:p>
    <w:p w14:paraId="65A83421" w14:textId="77777777" w:rsidR="0043087A" w:rsidRPr="00004EC7" w:rsidRDefault="0043087A" w:rsidP="00004EC7">
      <w:pPr>
        <w:spacing w:line="240" w:lineRule="auto"/>
        <w:rPr>
          <w:rFonts w:asciiTheme="minorHAnsi" w:hAnsiTheme="minorHAnsi"/>
        </w:rPr>
      </w:pPr>
      <w:r w:rsidRPr="00004EC7">
        <w:rPr>
          <w:rFonts w:asciiTheme="minorHAnsi" w:hAnsiTheme="minorHAnsi"/>
        </w:rPr>
        <w:t>5. information från tillverkare och myndigheter om medicintekniska produkter finns tillgänglig för hälso- och sjukvårdspersonalen och annan berörd personal,</w:t>
      </w:r>
    </w:p>
    <w:p w14:paraId="00E4C410" w14:textId="77777777" w:rsidR="0043087A" w:rsidRPr="00004EC7" w:rsidRDefault="0043087A" w:rsidP="00004EC7">
      <w:pPr>
        <w:spacing w:line="240" w:lineRule="auto"/>
        <w:rPr>
          <w:rFonts w:asciiTheme="minorHAnsi" w:hAnsiTheme="minorHAnsi"/>
        </w:rPr>
      </w:pPr>
      <w:r w:rsidRPr="00004EC7">
        <w:rPr>
          <w:rFonts w:asciiTheme="minorHAnsi" w:hAnsiTheme="minorHAnsi"/>
        </w:rPr>
        <w:t>6. rutinerna inom ramen för ledningssystemet finns tillgängliga för hälso- och sjukvårdspersonalen samt för annan berörd personal, och</w:t>
      </w:r>
    </w:p>
    <w:p w14:paraId="634246C5" w14:textId="77777777" w:rsidR="0043087A" w:rsidRPr="00004EC7" w:rsidRDefault="0043087A" w:rsidP="00004EC7">
      <w:pPr>
        <w:spacing w:line="240" w:lineRule="auto"/>
        <w:rPr>
          <w:rFonts w:asciiTheme="minorHAnsi" w:hAnsiTheme="minorHAnsi"/>
        </w:rPr>
      </w:pPr>
      <w:r w:rsidRPr="00004EC7">
        <w:rPr>
          <w:rFonts w:asciiTheme="minorHAnsi" w:hAnsiTheme="minorHAnsi"/>
        </w:rPr>
        <w:t>7. medicintekniska produkter som har förskrivits, lämnats ut eller tillförts till patienter kan spåras.</w:t>
      </w:r>
    </w:p>
    <w:p w14:paraId="00A1CCD0" w14:textId="77777777" w:rsidR="0043087A" w:rsidRPr="00004EC7" w:rsidRDefault="0043087A" w:rsidP="00004EC7">
      <w:pPr>
        <w:spacing w:line="240" w:lineRule="auto"/>
        <w:rPr>
          <w:rFonts w:asciiTheme="minorHAnsi" w:hAnsiTheme="minorHAnsi"/>
        </w:rPr>
      </w:pPr>
    </w:p>
    <w:p w14:paraId="5A3AECF3"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Förvaltningschefen ska fastställa rutiner för förskrivning, utlämnande och tillförande av en medicinteknisk produkt till en patient. </w:t>
      </w:r>
    </w:p>
    <w:p w14:paraId="21A1189F" w14:textId="77777777" w:rsidR="0043087A" w:rsidRPr="00004EC7" w:rsidRDefault="0043087A" w:rsidP="00004EC7">
      <w:pPr>
        <w:spacing w:line="240" w:lineRule="auto"/>
        <w:rPr>
          <w:rFonts w:asciiTheme="minorHAnsi" w:hAnsiTheme="minorHAnsi"/>
        </w:rPr>
      </w:pPr>
      <w:r w:rsidRPr="00004EC7">
        <w:rPr>
          <w:rFonts w:asciiTheme="minorHAnsi" w:hAnsiTheme="minorHAnsi"/>
        </w:rPr>
        <w:t>Förvaltningschefen ska genom rutinerna säkerställa att:</w:t>
      </w:r>
    </w:p>
    <w:p w14:paraId="3C3A51BF"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1. patientens behov identifieras och att produkten motsvarar hans eller hennes behov, </w:t>
      </w:r>
    </w:p>
    <w:p w14:paraId="245ED8E4"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2. produkten provas ut och anpassas till patienten, </w:t>
      </w:r>
    </w:p>
    <w:p w14:paraId="65B367C3"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3. produkten samordnas med produkter som tidigare har förskrivits, lämnats ut eller tillförts till patienten, </w:t>
      </w:r>
    </w:p>
    <w:p w14:paraId="2EA081E0" w14:textId="77777777" w:rsidR="0043087A" w:rsidRPr="00004EC7" w:rsidRDefault="0043087A" w:rsidP="00004EC7">
      <w:pPr>
        <w:spacing w:line="240" w:lineRule="auto"/>
        <w:rPr>
          <w:rFonts w:asciiTheme="minorHAnsi" w:hAnsiTheme="minorHAnsi"/>
        </w:rPr>
      </w:pPr>
      <w:r w:rsidRPr="00004EC7">
        <w:rPr>
          <w:rFonts w:asciiTheme="minorHAnsi" w:hAnsiTheme="minorHAnsi"/>
        </w:rPr>
        <w:t>4. en bedömning görs av behovet av anpassning av patientens hemmiljö för att produkterna ska kunna fungera tillsammans på ett säkert sätt,</w:t>
      </w:r>
    </w:p>
    <w:p w14:paraId="5EA346A4"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5. säkerhetsåtgärder vidtas för anpassning av patientens hemmiljö, om det behövs, </w:t>
      </w:r>
    </w:p>
    <w:p w14:paraId="38D9DA5E" w14:textId="77777777" w:rsidR="0043087A" w:rsidRPr="00004EC7" w:rsidRDefault="0043087A" w:rsidP="00004EC7">
      <w:pPr>
        <w:spacing w:line="240" w:lineRule="auto"/>
        <w:rPr>
          <w:rFonts w:asciiTheme="minorHAnsi" w:hAnsiTheme="minorHAnsi"/>
        </w:rPr>
      </w:pPr>
      <w:r w:rsidRPr="00004EC7">
        <w:rPr>
          <w:rFonts w:asciiTheme="minorHAnsi" w:hAnsiTheme="minorHAnsi"/>
        </w:rPr>
        <w:t>6. information ges till användaren om hur produkten ska användas och vilka åtgärder som ska vidtas i enlighet med tillverkarens säkerhetsföreskrifter,</w:t>
      </w:r>
    </w:p>
    <w:p w14:paraId="189B2B5B"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7. användaren instrueras och tränas i att använda produkten, </w:t>
      </w:r>
    </w:p>
    <w:p w14:paraId="13DB086B" w14:textId="77777777" w:rsidR="0043087A" w:rsidRPr="00004EC7" w:rsidRDefault="0043087A" w:rsidP="00004EC7">
      <w:pPr>
        <w:spacing w:line="240" w:lineRule="auto"/>
        <w:rPr>
          <w:rFonts w:asciiTheme="minorHAnsi" w:hAnsiTheme="minorHAnsi"/>
        </w:rPr>
      </w:pPr>
      <w:r w:rsidRPr="00004EC7">
        <w:rPr>
          <w:rFonts w:asciiTheme="minorHAnsi" w:hAnsiTheme="minorHAnsi"/>
        </w:rPr>
        <w:t>8. produkten registreras i vårdgivarens system för underhåll,</w:t>
      </w:r>
    </w:p>
    <w:p w14:paraId="7F8CB6E2" w14:textId="62304437" w:rsidR="0043087A" w:rsidRDefault="0043087A" w:rsidP="00004EC7">
      <w:pPr>
        <w:spacing w:line="240" w:lineRule="auto"/>
        <w:rPr>
          <w:rFonts w:asciiTheme="minorHAnsi" w:hAnsiTheme="minorHAnsi"/>
        </w:rPr>
      </w:pPr>
      <w:r w:rsidRPr="00004EC7">
        <w:rPr>
          <w:rFonts w:asciiTheme="minorHAnsi" w:hAnsiTheme="minorHAnsi"/>
        </w:rPr>
        <w:t xml:space="preserve">9. förskrivningen, utlämnandet eller tillförandet till patienten följs upp och utvärderas fram till dess att behovet upphört eller ansvaret för patienten har övertagits av en annan vårdgivare. </w:t>
      </w:r>
    </w:p>
    <w:p w14:paraId="652B31B5" w14:textId="77777777" w:rsidR="003D6C31" w:rsidRPr="00004EC7" w:rsidRDefault="003D6C31" w:rsidP="00004EC7">
      <w:pPr>
        <w:spacing w:line="240" w:lineRule="auto"/>
        <w:rPr>
          <w:rFonts w:asciiTheme="minorHAnsi" w:hAnsiTheme="minorHAnsi"/>
        </w:rPr>
      </w:pPr>
    </w:p>
    <w:p w14:paraId="5451025F" w14:textId="77777777" w:rsidR="0043087A" w:rsidRPr="00004EC7" w:rsidRDefault="0043087A" w:rsidP="00004EC7">
      <w:pPr>
        <w:spacing w:line="240" w:lineRule="auto"/>
        <w:rPr>
          <w:rFonts w:asciiTheme="minorHAnsi" w:hAnsiTheme="minorHAnsi"/>
          <w:b/>
          <w:bCs/>
        </w:rPr>
      </w:pPr>
      <w:r w:rsidRPr="00004EC7">
        <w:rPr>
          <w:rFonts w:asciiTheme="minorHAnsi" w:hAnsiTheme="minorHAnsi"/>
          <w:b/>
          <w:bCs/>
        </w:rPr>
        <w:t>Kompetens och arbetsuppgifter</w:t>
      </w:r>
    </w:p>
    <w:p w14:paraId="42D4E388" w14:textId="77777777" w:rsidR="0043087A" w:rsidRPr="00004EC7" w:rsidRDefault="0043087A" w:rsidP="00004EC7">
      <w:pPr>
        <w:spacing w:line="240" w:lineRule="auto"/>
        <w:rPr>
          <w:rFonts w:asciiTheme="minorHAnsi" w:hAnsiTheme="minorHAnsi"/>
        </w:rPr>
      </w:pPr>
      <w:r w:rsidRPr="00004EC7">
        <w:rPr>
          <w:rFonts w:asciiTheme="minorHAnsi" w:hAnsiTheme="minorHAnsi"/>
        </w:rPr>
        <w:t>Förvaltningschefen ska göra en bedömning av om hälso- och sjukvårdspersonalens och annan berörd personals utbildningar är adekvata mot bakgrund av den kompetens som krävs för att:</w:t>
      </w:r>
    </w:p>
    <w:p w14:paraId="7C29BD42"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1. vara utbildningsansvarig, </w:t>
      </w:r>
    </w:p>
    <w:p w14:paraId="684E798C" w14:textId="77777777" w:rsidR="0043087A" w:rsidRPr="00004EC7" w:rsidRDefault="0043087A" w:rsidP="00004EC7">
      <w:pPr>
        <w:spacing w:line="240" w:lineRule="auto"/>
        <w:rPr>
          <w:rFonts w:asciiTheme="minorHAnsi" w:hAnsiTheme="minorHAnsi"/>
        </w:rPr>
      </w:pPr>
      <w:r w:rsidRPr="00004EC7">
        <w:rPr>
          <w:rFonts w:asciiTheme="minorHAnsi" w:hAnsiTheme="minorHAnsi"/>
        </w:rPr>
        <w:t>2. förskriva och lämna ut medicintekniska produkter till patienter,</w:t>
      </w:r>
    </w:p>
    <w:p w14:paraId="2599D158" w14:textId="77777777" w:rsidR="0043087A" w:rsidRPr="00004EC7" w:rsidRDefault="0043087A" w:rsidP="00004EC7">
      <w:pPr>
        <w:spacing w:line="240" w:lineRule="auto"/>
        <w:rPr>
          <w:rFonts w:asciiTheme="minorHAnsi" w:hAnsiTheme="minorHAnsi"/>
        </w:rPr>
      </w:pPr>
      <w:r w:rsidRPr="00004EC7">
        <w:rPr>
          <w:rFonts w:asciiTheme="minorHAnsi" w:hAnsiTheme="minorHAnsi"/>
        </w:rPr>
        <w:lastRenderedPageBreak/>
        <w:t xml:space="preserve">3. ta fram skriftliga anvisningar för specialanpassade produkter, och </w:t>
      </w:r>
    </w:p>
    <w:p w14:paraId="1900DC83"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4. vara anmälningsansvarig, vilket innebär att göra anmälningar avseende negativa händelser och tillbud med medicintekniska produkter. </w:t>
      </w:r>
    </w:p>
    <w:p w14:paraId="51184244" w14:textId="77777777" w:rsidR="0043087A" w:rsidRPr="00004EC7" w:rsidRDefault="0043087A" w:rsidP="00004EC7">
      <w:pPr>
        <w:spacing w:line="240" w:lineRule="auto"/>
        <w:rPr>
          <w:rFonts w:asciiTheme="minorHAnsi" w:hAnsiTheme="minorHAnsi"/>
        </w:rPr>
      </w:pPr>
      <w:r w:rsidRPr="00004EC7">
        <w:rPr>
          <w:rFonts w:asciiTheme="minorHAnsi" w:hAnsiTheme="minorHAnsi"/>
        </w:rPr>
        <w:t>De vårdgivare som har avtal med regioner eller kommuner ska så långt möjligt samordna sitt ledningssystems rutiner för medicintekniska produkter med motsvarande rutiner i den offentliga vårdgivarens ledningssystem.</w:t>
      </w:r>
    </w:p>
    <w:p w14:paraId="2AB2F8C8" w14:textId="77777777" w:rsidR="0043087A" w:rsidRPr="00004EC7" w:rsidRDefault="0043087A" w:rsidP="00004EC7">
      <w:pPr>
        <w:spacing w:line="240" w:lineRule="auto"/>
        <w:rPr>
          <w:rFonts w:asciiTheme="minorHAnsi" w:hAnsiTheme="minorHAnsi"/>
        </w:rPr>
      </w:pPr>
      <w:r w:rsidRPr="00004EC7">
        <w:rPr>
          <w:rFonts w:asciiTheme="minorHAnsi" w:hAnsiTheme="minorHAnsi"/>
        </w:rPr>
        <w:t>Förvaltningschefen ska utse och dokumentera vem eller vilka av hälso och sjukvårdspersonalen eller annan berörd personal som ska fullgöra uppgifter.</w:t>
      </w:r>
    </w:p>
    <w:p w14:paraId="2EFECE79" w14:textId="174218D3" w:rsidR="0043087A" w:rsidRDefault="0043087A" w:rsidP="00004EC7">
      <w:pPr>
        <w:spacing w:line="240" w:lineRule="auto"/>
        <w:rPr>
          <w:rFonts w:asciiTheme="minorHAnsi" w:eastAsia="Times New Roman" w:hAnsiTheme="minorHAnsi" w:cs="Arial"/>
          <w:color w:val="262626"/>
          <w:lang w:eastAsia="sv-SE"/>
        </w:rPr>
      </w:pPr>
      <w:r w:rsidRPr="00004EC7">
        <w:rPr>
          <w:rFonts w:asciiTheme="minorHAnsi" w:hAnsiTheme="minorHAnsi"/>
        </w:rPr>
        <w:t xml:space="preserve">Förvaltningschef </w:t>
      </w:r>
      <w:r w:rsidRPr="00004EC7">
        <w:rPr>
          <w:rFonts w:asciiTheme="minorHAnsi" w:eastAsia="Times New Roman" w:hAnsiTheme="minorHAnsi" w:cs="Arial"/>
          <w:color w:val="262626"/>
          <w:lang w:eastAsia="sv-SE"/>
        </w:rPr>
        <w:t>har tilldelat uppdrag enligt beskrivning nedan</w:t>
      </w:r>
      <w:r w:rsidR="000307B9">
        <w:rPr>
          <w:rFonts w:asciiTheme="minorHAnsi" w:eastAsia="Times New Roman" w:hAnsiTheme="minorHAnsi" w:cs="Arial"/>
          <w:color w:val="262626"/>
          <w:lang w:eastAsia="sv-SE"/>
        </w:rPr>
        <w:t xml:space="preserve">. </w:t>
      </w:r>
    </w:p>
    <w:p w14:paraId="6573A891" w14:textId="77777777" w:rsidR="000307B9" w:rsidRPr="00004EC7" w:rsidRDefault="000307B9" w:rsidP="00004EC7">
      <w:pPr>
        <w:spacing w:line="240" w:lineRule="auto"/>
        <w:rPr>
          <w:rFonts w:asciiTheme="minorHAnsi" w:hAnsiTheme="minorHAnsi"/>
        </w:rPr>
      </w:pPr>
    </w:p>
    <w:p w14:paraId="0043CC2E" w14:textId="77777777" w:rsidR="0043087A" w:rsidRPr="00004EC7" w:rsidRDefault="0043087A" w:rsidP="00004EC7">
      <w:pPr>
        <w:spacing w:line="240" w:lineRule="auto"/>
        <w:rPr>
          <w:rFonts w:asciiTheme="minorHAnsi" w:hAnsiTheme="minorHAnsi"/>
          <w:b/>
          <w:bCs/>
        </w:rPr>
      </w:pPr>
      <w:r w:rsidRPr="00004EC7">
        <w:rPr>
          <w:rFonts w:asciiTheme="minorHAnsi" w:hAnsiTheme="minorHAnsi"/>
          <w:b/>
          <w:bCs/>
        </w:rPr>
        <w:t>MAS/MAR</w:t>
      </w:r>
    </w:p>
    <w:p w14:paraId="43FCBA7B" w14:textId="77777777" w:rsidR="0043087A" w:rsidRPr="00004EC7" w:rsidRDefault="0043087A" w:rsidP="00004EC7">
      <w:pPr>
        <w:spacing w:line="240" w:lineRule="auto"/>
        <w:rPr>
          <w:rFonts w:asciiTheme="minorHAnsi" w:hAnsiTheme="minorHAnsi"/>
        </w:rPr>
      </w:pPr>
      <w:r w:rsidRPr="00004EC7">
        <w:rPr>
          <w:rFonts w:asciiTheme="minorHAnsi" w:hAnsiTheme="minorHAnsi"/>
        </w:rPr>
        <w:t>Har tilldelats uppdrag att:</w:t>
      </w:r>
    </w:p>
    <w:p w14:paraId="518ADC3F" w14:textId="77777777" w:rsidR="0043087A" w:rsidRPr="00004EC7" w:rsidRDefault="0043087A" w:rsidP="00004EC7">
      <w:pPr>
        <w:spacing w:line="240" w:lineRule="auto"/>
        <w:rPr>
          <w:rFonts w:asciiTheme="minorHAnsi" w:hAnsiTheme="minorHAnsi"/>
        </w:rPr>
      </w:pPr>
      <w:r w:rsidRPr="00004EC7">
        <w:rPr>
          <w:rFonts w:asciiTheme="minorHAnsi" w:hAnsiTheme="minorHAnsi"/>
        </w:rPr>
        <w:t>1. fastställa rutiner för användning och hantering av medicintekniska produkter i verksamheten.</w:t>
      </w:r>
    </w:p>
    <w:p w14:paraId="573043C3"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2. fastställa rutiner för förskrivning, utlämnande och tillförande av en medicinteknisk produkt till en patient. </w:t>
      </w:r>
    </w:p>
    <w:p w14:paraId="71A478BD" w14:textId="77777777" w:rsidR="0043087A" w:rsidRPr="00004EC7" w:rsidRDefault="0043087A" w:rsidP="00004EC7">
      <w:pPr>
        <w:spacing w:line="240" w:lineRule="auto"/>
        <w:rPr>
          <w:rFonts w:asciiTheme="minorHAnsi" w:hAnsiTheme="minorHAnsi"/>
        </w:rPr>
      </w:pPr>
      <w:r w:rsidRPr="00004EC7">
        <w:rPr>
          <w:rFonts w:asciiTheme="minorHAnsi" w:hAnsiTheme="minorHAnsi"/>
        </w:rPr>
        <w:t>3. vara anmälningsansvarig, vilket innebär att göra anmälningar avseende negativa händelser och tillbud med medicintekniska produkter.</w:t>
      </w:r>
    </w:p>
    <w:p w14:paraId="4DB8CFE3" w14:textId="77777777" w:rsidR="0043087A" w:rsidRPr="00004EC7" w:rsidRDefault="0043087A" w:rsidP="00004EC7">
      <w:pPr>
        <w:spacing w:line="240" w:lineRule="auto"/>
        <w:rPr>
          <w:rFonts w:asciiTheme="minorHAnsi" w:hAnsiTheme="minorHAnsi"/>
        </w:rPr>
      </w:pPr>
      <w:r w:rsidRPr="00004EC7">
        <w:rPr>
          <w:rFonts w:asciiTheme="minorHAnsi" w:hAnsiTheme="minorHAnsi"/>
        </w:rPr>
        <w:t>4. ta fram skriftliga anvisningar för specialanpassade produkter.</w:t>
      </w:r>
    </w:p>
    <w:p w14:paraId="460C2097" w14:textId="77777777" w:rsidR="0043087A" w:rsidRPr="00004EC7" w:rsidRDefault="0043087A" w:rsidP="00004EC7">
      <w:pPr>
        <w:spacing w:line="240" w:lineRule="auto"/>
        <w:rPr>
          <w:rFonts w:asciiTheme="minorHAnsi" w:hAnsiTheme="minorHAnsi"/>
        </w:rPr>
      </w:pPr>
    </w:p>
    <w:p w14:paraId="5A4B14A0" w14:textId="05170BFC" w:rsidR="0043087A" w:rsidRPr="00004EC7" w:rsidRDefault="0043087A" w:rsidP="00004EC7">
      <w:pPr>
        <w:spacing w:line="240" w:lineRule="auto"/>
        <w:rPr>
          <w:rFonts w:asciiTheme="minorHAnsi" w:eastAsia="Times New Roman" w:hAnsiTheme="minorHAnsi" w:cs="Open Sans"/>
          <w:b/>
          <w:bCs/>
          <w:color w:val="414040"/>
          <w:lang w:eastAsia="sv-SE"/>
        </w:rPr>
      </w:pPr>
      <w:r w:rsidRPr="00004EC7">
        <w:rPr>
          <w:rFonts w:asciiTheme="minorHAnsi" w:eastAsia="Times New Roman" w:hAnsiTheme="minorHAnsi" w:cs="Open Sans"/>
          <w:b/>
          <w:bCs/>
          <w:color w:val="414040"/>
          <w:lang w:eastAsia="sv-SE"/>
        </w:rPr>
        <w:t xml:space="preserve">Avdelningschef </w:t>
      </w:r>
      <w:r w:rsidR="00EC5F19">
        <w:rPr>
          <w:rFonts w:asciiTheme="minorHAnsi" w:eastAsia="Times New Roman" w:hAnsiTheme="minorHAnsi" w:cs="Open Sans"/>
          <w:b/>
          <w:bCs/>
          <w:color w:val="414040"/>
          <w:lang w:eastAsia="sv-SE"/>
        </w:rPr>
        <w:t>h</w:t>
      </w:r>
      <w:r w:rsidRPr="00004EC7">
        <w:rPr>
          <w:rFonts w:asciiTheme="minorHAnsi" w:eastAsia="Times New Roman" w:hAnsiTheme="minorHAnsi" w:cs="Open Sans"/>
          <w:b/>
          <w:bCs/>
          <w:color w:val="414040"/>
          <w:lang w:eastAsia="sv-SE"/>
        </w:rPr>
        <w:t>älso- och sjukvård</w:t>
      </w:r>
    </w:p>
    <w:p w14:paraId="0D631AD1" w14:textId="77777777" w:rsidR="0043087A" w:rsidRPr="00004EC7" w:rsidRDefault="0043087A" w:rsidP="00004EC7">
      <w:pPr>
        <w:spacing w:line="240" w:lineRule="auto"/>
        <w:rPr>
          <w:rFonts w:asciiTheme="minorHAnsi" w:eastAsia="Times New Roman" w:hAnsiTheme="minorHAnsi" w:cs="Open Sans"/>
          <w:color w:val="414040"/>
          <w:lang w:eastAsia="sv-SE"/>
        </w:rPr>
      </w:pPr>
      <w:r w:rsidRPr="00004EC7">
        <w:rPr>
          <w:rFonts w:asciiTheme="minorHAnsi" w:eastAsia="Times New Roman" w:hAnsiTheme="minorHAnsi" w:cs="Open Sans"/>
          <w:color w:val="414040"/>
          <w:lang w:eastAsia="sv-SE"/>
        </w:rPr>
        <w:t xml:space="preserve">Har tilldelats uppdrag att: </w:t>
      </w:r>
    </w:p>
    <w:p w14:paraId="2E086B7D" w14:textId="77777777" w:rsidR="0043087A" w:rsidRPr="00004EC7" w:rsidRDefault="0043087A" w:rsidP="00004EC7">
      <w:pPr>
        <w:spacing w:line="240" w:lineRule="auto"/>
        <w:rPr>
          <w:rFonts w:asciiTheme="minorHAnsi" w:hAnsiTheme="minorHAnsi"/>
        </w:rPr>
      </w:pPr>
      <w:r w:rsidRPr="00004EC7">
        <w:rPr>
          <w:rFonts w:asciiTheme="minorHAnsi" w:hAnsiTheme="minorHAnsi"/>
        </w:rPr>
        <w:t>1. verksamheten organiseras på ett sätt som möjliggör en säker användning och hantering av medicintekniska produkter,</w:t>
      </w:r>
    </w:p>
    <w:p w14:paraId="141070A8" w14:textId="77777777" w:rsidR="0043087A" w:rsidRPr="00004EC7" w:rsidRDefault="0043087A" w:rsidP="00004EC7">
      <w:pPr>
        <w:spacing w:line="240" w:lineRule="auto"/>
        <w:rPr>
          <w:rFonts w:asciiTheme="minorHAnsi" w:hAnsiTheme="minorHAnsi"/>
        </w:rPr>
      </w:pPr>
      <w:r w:rsidRPr="00004EC7">
        <w:rPr>
          <w:rFonts w:asciiTheme="minorHAnsi" w:hAnsiTheme="minorHAnsi"/>
        </w:rPr>
        <w:t>2. endast säkra och medicinskt ändamålsenliga medicintekniska produkter och, till dessa, anslutna informationssystem används på patienter,</w:t>
      </w:r>
    </w:p>
    <w:p w14:paraId="55BE9321" w14:textId="77777777" w:rsidR="0043087A" w:rsidRPr="00004EC7" w:rsidRDefault="0043087A" w:rsidP="00004EC7">
      <w:pPr>
        <w:spacing w:line="240" w:lineRule="auto"/>
        <w:rPr>
          <w:rFonts w:asciiTheme="minorHAnsi" w:hAnsiTheme="minorHAnsi"/>
        </w:rPr>
      </w:pPr>
      <w:r w:rsidRPr="00004EC7">
        <w:rPr>
          <w:rFonts w:asciiTheme="minorHAnsi" w:hAnsiTheme="minorHAnsi"/>
        </w:rPr>
        <w:t>Enhetschef för Legitimerad hälso och sjukvårdspersonal</w:t>
      </w:r>
    </w:p>
    <w:p w14:paraId="0B1F3860"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Har tilldelats uppdrag att:    </w:t>
      </w:r>
    </w:p>
    <w:p w14:paraId="47C2771E"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1. vara utbildningsansvarig och ska göra en bedömning av om hälso- och sjukvårdspersonalens och annan berörd personals utbildningar är adekvata mot bakgrund av den kompetens som krävs. </w:t>
      </w:r>
    </w:p>
    <w:p w14:paraId="0A60953D" w14:textId="77777777" w:rsidR="0043087A" w:rsidRPr="00004EC7" w:rsidRDefault="0043087A" w:rsidP="00004EC7">
      <w:pPr>
        <w:spacing w:line="240" w:lineRule="auto"/>
        <w:rPr>
          <w:rFonts w:asciiTheme="minorHAnsi" w:hAnsiTheme="minorHAnsi"/>
        </w:rPr>
      </w:pPr>
      <w:r w:rsidRPr="00004EC7">
        <w:rPr>
          <w:rFonts w:asciiTheme="minorHAnsi" w:hAnsiTheme="minorHAnsi"/>
        </w:rPr>
        <w:t>2. utse och dokumentera vem eller vilka av hälso och sjukvårdspersonalen eller annan berörd personal som ska fullgöra uppgifter</w:t>
      </w:r>
    </w:p>
    <w:p w14:paraId="364A08BF" w14:textId="77777777" w:rsidR="0043087A" w:rsidRPr="00004EC7" w:rsidRDefault="0043087A" w:rsidP="00004EC7">
      <w:pPr>
        <w:spacing w:line="240" w:lineRule="auto"/>
        <w:rPr>
          <w:rFonts w:asciiTheme="minorHAnsi" w:hAnsiTheme="minorHAnsi"/>
        </w:rPr>
      </w:pPr>
      <w:r w:rsidRPr="00004EC7">
        <w:rPr>
          <w:rFonts w:asciiTheme="minorHAnsi" w:hAnsiTheme="minorHAnsi"/>
        </w:rPr>
        <w:lastRenderedPageBreak/>
        <w:t xml:space="preserve">3. medicintekniska produkter och de, till dessa, anslutna informationssystem är kontrollerade och korrekt installerade innan de används på patienter,             </w:t>
      </w:r>
    </w:p>
    <w:p w14:paraId="513E5B15" w14:textId="77777777" w:rsidR="0043087A" w:rsidRPr="00004EC7" w:rsidRDefault="0043087A" w:rsidP="00004EC7">
      <w:pPr>
        <w:spacing w:line="240" w:lineRule="auto"/>
        <w:rPr>
          <w:rFonts w:asciiTheme="minorHAnsi" w:hAnsiTheme="minorHAnsi"/>
        </w:rPr>
      </w:pPr>
    </w:p>
    <w:p w14:paraId="60390A58" w14:textId="31D90F21" w:rsidR="0043087A" w:rsidRPr="00004EC7" w:rsidRDefault="0043087A" w:rsidP="00004EC7">
      <w:pPr>
        <w:spacing w:line="240" w:lineRule="auto"/>
        <w:rPr>
          <w:rFonts w:asciiTheme="minorHAnsi" w:hAnsiTheme="minorHAnsi"/>
          <w:b/>
          <w:bCs/>
        </w:rPr>
      </w:pPr>
      <w:r w:rsidRPr="00004EC7">
        <w:rPr>
          <w:rFonts w:asciiTheme="minorHAnsi" w:hAnsiTheme="minorHAnsi"/>
          <w:b/>
          <w:bCs/>
        </w:rPr>
        <w:t xml:space="preserve">Enhetschef för </w:t>
      </w:r>
      <w:r w:rsidR="00EC5F19">
        <w:rPr>
          <w:rFonts w:asciiTheme="minorHAnsi" w:hAnsiTheme="minorHAnsi"/>
          <w:b/>
          <w:bCs/>
        </w:rPr>
        <w:t>o</w:t>
      </w:r>
      <w:r w:rsidRPr="00004EC7">
        <w:rPr>
          <w:rFonts w:asciiTheme="minorHAnsi" w:hAnsiTheme="minorHAnsi"/>
          <w:b/>
          <w:bCs/>
        </w:rPr>
        <w:t>mvårdnadspersonal</w:t>
      </w:r>
    </w:p>
    <w:p w14:paraId="074ECA62"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Har tilldelats uppdrag att: </w:t>
      </w:r>
    </w:p>
    <w:p w14:paraId="74B6C11A"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1.vara utbildningsansvarig och ska göra en bedömning av om hälso- och sjukvårdspersonalens och annan berörd personals utbildningar är adekvata mot bakgrund av den kompetens som krävs. </w:t>
      </w:r>
    </w:p>
    <w:p w14:paraId="221B08CB" w14:textId="77777777" w:rsidR="0043087A" w:rsidRPr="00004EC7" w:rsidRDefault="0043087A" w:rsidP="00004EC7">
      <w:pPr>
        <w:spacing w:line="240" w:lineRule="auto"/>
        <w:rPr>
          <w:rFonts w:asciiTheme="minorHAnsi" w:hAnsiTheme="minorHAnsi"/>
        </w:rPr>
      </w:pPr>
    </w:p>
    <w:p w14:paraId="022D2173" w14:textId="25D58443" w:rsidR="0043087A" w:rsidRPr="00004EC7" w:rsidRDefault="0043087A" w:rsidP="00004EC7">
      <w:pPr>
        <w:spacing w:line="240" w:lineRule="auto"/>
        <w:rPr>
          <w:rFonts w:asciiTheme="minorHAnsi" w:hAnsiTheme="minorHAnsi"/>
          <w:b/>
          <w:bCs/>
        </w:rPr>
      </w:pPr>
      <w:r w:rsidRPr="00004EC7">
        <w:rPr>
          <w:rFonts w:asciiTheme="minorHAnsi" w:hAnsiTheme="minorHAnsi"/>
          <w:b/>
          <w:bCs/>
        </w:rPr>
        <w:t xml:space="preserve">Enhetschef för </w:t>
      </w:r>
      <w:r w:rsidR="00EC5F19">
        <w:rPr>
          <w:rFonts w:asciiTheme="minorHAnsi" w:hAnsiTheme="minorHAnsi"/>
          <w:b/>
          <w:bCs/>
        </w:rPr>
        <w:t>h</w:t>
      </w:r>
      <w:r w:rsidRPr="00004EC7">
        <w:rPr>
          <w:rFonts w:asciiTheme="minorHAnsi" w:hAnsiTheme="minorHAnsi"/>
          <w:b/>
          <w:bCs/>
        </w:rPr>
        <w:t>jälpmedelsverksamhet</w:t>
      </w:r>
    </w:p>
    <w:p w14:paraId="1868FA1E" w14:textId="77777777" w:rsidR="0043087A" w:rsidRPr="00004EC7" w:rsidRDefault="0043087A" w:rsidP="00004EC7">
      <w:pPr>
        <w:spacing w:line="240" w:lineRule="auto"/>
        <w:rPr>
          <w:rFonts w:asciiTheme="minorHAnsi" w:hAnsiTheme="minorHAnsi"/>
        </w:rPr>
      </w:pPr>
      <w:r w:rsidRPr="00004EC7">
        <w:rPr>
          <w:rFonts w:asciiTheme="minorHAnsi" w:hAnsiTheme="minorHAnsi"/>
        </w:rPr>
        <w:t>Har tilldelats uppdrag att:</w:t>
      </w:r>
    </w:p>
    <w:p w14:paraId="0E50135E" w14:textId="77777777" w:rsidR="0043087A" w:rsidRPr="00004EC7" w:rsidRDefault="0043087A" w:rsidP="00004EC7">
      <w:pPr>
        <w:spacing w:line="240" w:lineRule="auto"/>
        <w:rPr>
          <w:rFonts w:asciiTheme="minorHAnsi" w:hAnsiTheme="minorHAnsi"/>
        </w:rPr>
      </w:pPr>
      <w:r w:rsidRPr="00004EC7">
        <w:rPr>
          <w:rFonts w:asciiTheme="minorHAnsi" w:hAnsiTheme="minorHAnsi"/>
        </w:rPr>
        <w:t>1. verksamheten organiseras på ett sätt som möjliggör en säker användning och hantering av medicintekniska produkter,</w:t>
      </w:r>
    </w:p>
    <w:p w14:paraId="3103A5B0" w14:textId="77777777" w:rsidR="0043087A" w:rsidRPr="00004EC7" w:rsidRDefault="0043087A" w:rsidP="00004EC7">
      <w:pPr>
        <w:spacing w:line="240" w:lineRule="auto"/>
        <w:rPr>
          <w:rFonts w:asciiTheme="minorHAnsi" w:hAnsiTheme="minorHAnsi"/>
        </w:rPr>
      </w:pPr>
      <w:r w:rsidRPr="00004EC7">
        <w:rPr>
          <w:rFonts w:asciiTheme="minorHAnsi" w:hAnsiTheme="minorHAnsi"/>
        </w:rPr>
        <w:t>2. endast säkra och medicinskt ändamålsenliga medicintekniska produkter och, till dessa, anslutna informationssystem används på patienter,</w:t>
      </w:r>
    </w:p>
    <w:p w14:paraId="73F80EAD"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3. medicintekniska produkter och de, till dessa, anslutna informationssystem är kontrollerade och korrekt installerade innan de används på patienter, </w:t>
      </w:r>
    </w:p>
    <w:p w14:paraId="0E57F677"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4. information från tillverkare och myndigheter om medicintekniska produkter finns tillgänglig för hälso- och sjukvårdspersonalen och annan berörd personal. </w:t>
      </w:r>
    </w:p>
    <w:p w14:paraId="5F96F132" w14:textId="77777777" w:rsidR="0043087A" w:rsidRPr="00004EC7" w:rsidRDefault="0043087A" w:rsidP="00004EC7">
      <w:pPr>
        <w:spacing w:line="240" w:lineRule="auto"/>
        <w:rPr>
          <w:rFonts w:asciiTheme="minorHAnsi" w:hAnsiTheme="minorHAnsi"/>
        </w:rPr>
      </w:pPr>
      <w:r w:rsidRPr="00004EC7">
        <w:rPr>
          <w:rFonts w:asciiTheme="minorHAnsi" w:hAnsiTheme="minorHAnsi"/>
        </w:rPr>
        <w:t>5. medicintekniska produkter som har förskrivits, lämnats ut eller tillförts till patienter kan spåras.</w:t>
      </w:r>
    </w:p>
    <w:p w14:paraId="3CAFED52" w14:textId="77777777" w:rsidR="0043087A" w:rsidRPr="00004EC7" w:rsidRDefault="0043087A" w:rsidP="00004EC7">
      <w:pPr>
        <w:spacing w:line="240" w:lineRule="auto"/>
        <w:rPr>
          <w:rFonts w:asciiTheme="minorHAnsi" w:hAnsiTheme="minorHAnsi"/>
        </w:rPr>
      </w:pPr>
    </w:p>
    <w:p w14:paraId="44303AAE" w14:textId="7A1376DC" w:rsidR="0043087A" w:rsidRPr="00004EC7" w:rsidRDefault="0043087A" w:rsidP="00004EC7">
      <w:pPr>
        <w:spacing w:line="240" w:lineRule="auto"/>
        <w:rPr>
          <w:rFonts w:asciiTheme="minorHAnsi" w:hAnsiTheme="minorHAnsi"/>
          <w:b/>
          <w:bCs/>
        </w:rPr>
      </w:pPr>
      <w:r w:rsidRPr="00004EC7">
        <w:rPr>
          <w:rFonts w:asciiTheme="minorHAnsi" w:hAnsiTheme="minorHAnsi"/>
          <w:b/>
          <w:bCs/>
        </w:rPr>
        <w:t xml:space="preserve">Legitimerad </w:t>
      </w:r>
      <w:r w:rsidR="00004EC7">
        <w:rPr>
          <w:rFonts w:asciiTheme="minorHAnsi" w:hAnsiTheme="minorHAnsi"/>
          <w:b/>
          <w:bCs/>
        </w:rPr>
        <w:t>h</w:t>
      </w:r>
      <w:r w:rsidRPr="00004EC7">
        <w:rPr>
          <w:rFonts w:asciiTheme="minorHAnsi" w:hAnsiTheme="minorHAnsi"/>
          <w:b/>
          <w:bCs/>
        </w:rPr>
        <w:t>älso</w:t>
      </w:r>
      <w:r w:rsidR="00EC5F19">
        <w:rPr>
          <w:rFonts w:asciiTheme="minorHAnsi" w:hAnsiTheme="minorHAnsi"/>
          <w:b/>
          <w:bCs/>
        </w:rPr>
        <w:t>-</w:t>
      </w:r>
      <w:r w:rsidRPr="00004EC7">
        <w:rPr>
          <w:rFonts w:asciiTheme="minorHAnsi" w:hAnsiTheme="minorHAnsi"/>
          <w:b/>
          <w:bCs/>
        </w:rPr>
        <w:t xml:space="preserve"> och sjukvårdspersonal</w:t>
      </w:r>
    </w:p>
    <w:p w14:paraId="09480187"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Leg Arbetsterapeut/Fysioterapeut/Sjukgymnast/Sjuksköterska ska säkerställa att: </w:t>
      </w:r>
    </w:p>
    <w:p w14:paraId="2A6F4321"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1. medicintekniska produkter och de, till dessa, anslutna informationssystem är kontrollerade och korrekt installerade innan de används på patienter, </w:t>
      </w:r>
    </w:p>
    <w:p w14:paraId="096F0D7A"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2. patientens behov identifieras och att produkten motsvarar hans eller hennes behov, </w:t>
      </w:r>
    </w:p>
    <w:p w14:paraId="0464B58D"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3. produkten provas ut och anpassas till patienten, </w:t>
      </w:r>
    </w:p>
    <w:p w14:paraId="2695867D"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4. produkten samordnas med produkter som tidigare har förskrivits, lämnats ut eller tillförts till patienten, </w:t>
      </w:r>
    </w:p>
    <w:p w14:paraId="51553FF4" w14:textId="77777777" w:rsidR="0043087A" w:rsidRPr="00004EC7" w:rsidRDefault="0043087A" w:rsidP="00004EC7">
      <w:pPr>
        <w:spacing w:line="240" w:lineRule="auto"/>
        <w:rPr>
          <w:rFonts w:asciiTheme="minorHAnsi" w:hAnsiTheme="minorHAnsi"/>
        </w:rPr>
      </w:pPr>
      <w:r w:rsidRPr="00004EC7">
        <w:rPr>
          <w:rFonts w:asciiTheme="minorHAnsi" w:hAnsiTheme="minorHAnsi"/>
        </w:rPr>
        <w:t>5. en bedömning görs av behovet av anpassning av patientens hemmiljö för att produkterna ska kunna fungera tillsammans på ett säkert sätt,</w:t>
      </w:r>
    </w:p>
    <w:p w14:paraId="4E83459D" w14:textId="77777777" w:rsidR="0043087A" w:rsidRPr="00004EC7" w:rsidRDefault="0043087A" w:rsidP="00004EC7">
      <w:pPr>
        <w:spacing w:line="240" w:lineRule="auto"/>
        <w:rPr>
          <w:rFonts w:asciiTheme="minorHAnsi" w:hAnsiTheme="minorHAnsi"/>
        </w:rPr>
      </w:pPr>
      <w:r w:rsidRPr="00004EC7">
        <w:rPr>
          <w:rFonts w:asciiTheme="minorHAnsi" w:hAnsiTheme="minorHAnsi"/>
        </w:rPr>
        <w:lastRenderedPageBreak/>
        <w:t xml:space="preserve">6. säkerhetsåtgärder vidtas för anpassning av patientens hemmiljö, om det behövs, </w:t>
      </w:r>
    </w:p>
    <w:p w14:paraId="1D1266F0" w14:textId="77777777" w:rsidR="0043087A" w:rsidRPr="00004EC7" w:rsidRDefault="0043087A" w:rsidP="00004EC7">
      <w:pPr>
        <w:spacing w:line="240" w:lineRule="auto"/>
        <w:rPr>
          <w:rFonts w:asciiTheme="minorHAnsi" w:hAnsiTheme="minorHAnsi"/>
        </w:rPr>
      </w:pPr>
      <w:r w:rsidRPr="00004EC7">
        <w:rPr>
          <w:rFonts w:asciiTheme="minorHAnsi" w:hAnsiTheme="minorHAnsi"/>
        </w:rPr>
        <w:t>7. information ges till användaren om hur produkten ska användas och vilka åtgärder som ska vidtas i enlighet med tillverkarens säkerhetsföreskrifter,</w:t>
      </w:r>
    </w:p>
    <w:p w14:paraId="6603C2ED"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8. användaren instrueras och tränas i att använda produkten, </w:t>
      </w:r>
    </w:p>
    <w:p w14:paraId="3959F1B6" w14:textId="77777777" w:rsidR="0043087A" w:rsidRPr="00004EC7" w:rsidRDefault="0043087A" w:rsidP="00004EC7">
      <w:pPr>
        <w:spacing w:line="240" w:lineRule="auto"/>
        <w:rPr>
          <w:rFonts w:asciiTheme="minorHAnsi" w:hAnsiTheme="minorHAnsi"/>
        </w:rPr>
      </w:pPr>
      <w:r w:rsidRPr="00004EC7">
        <w:rPr>
          <w:rFonts w:asciiTheme="minorHAnsi" w:hAnsiTheme="minorHAnsi"/>
        </w:rPr>
        <w:t>9. produkten registreras i vårdgivarens hjälpmedelssystem</w:t>
      </w:r>
    </w:p>
    <w:p w14:paraId="4A9AB75F"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10. förskrivningen, utlämnandet eller tillförandet till patienten följs upp och utvärderas fram till dess att behovet upphört eller ansvaret för patienten har övertagits av en annan vårdgivare. </w:t>
      </w:r>
    </w:p>
    <w:p w14:paraId="2C7992B3" w14:textId="77777777" w:rsidR="0043087A" w:rsidRPr="00004EC7" w:rsidRDefault="0043087A" w:rsidP="00004EC7">
      <w:pPr>
        <w:spacing w:line="240" w:lineRule="auto"/>
        <w:rPr>
          <w:rFonts w:asciiTheme="minorHAnsi" w:hAnsiTheme="minorHAnsi"/>
        </w:rPr>
      </w:pPr>
    </w:p>
    <w:p w14:paraId="4EFDB90A" w14:textId="77777777" w:rsidR="0043087A" w:rsidRPr="00004EC7" w:rsidRDefault="0043087A" w:rsidP="00004EC7">
      <w:pPr>
        <w:spacing w:line="240" w:lineRule="auto"/>
        <w:rPr>
          <w:rFonts w:asciiTheme="minorHAnsi" w:hAnsiTheme="minorHAnsi"/>
          <w:b/>
          <w:bCs/>
        </w:rPr>
      </w:pPr>
      <w:r w:rsidRPr="00004EC7">
        <w:rPr>
          <w:rFonts w:asciiTheme="minorHAnsi" w:hAnsiTheme="minorHAnsi"/>
          <w:b/>
          <w:bCs/>
        </w:rPr>
        <w:t xml:space="preserve">Omvårdnadspersonal </w:t>
      </w:r>
    </w:p>
    <w:p w14:paraId="76B09091" w14:textId="77777777" w:rsidR="0043087A" w:rsidRPr="00004EC7" w:rsidRDefault="0043087A" w:rsidP="00004EC7">
      <w:pPr>
        <w:spacing w:line="240" w:lineRule="auto"/>
        <w:rPr>
          <w:rFonts w:asciiTheme="minorHAnsi" w:hAnsiTheme="minorHAnsi"/>
        </w:rPr>
      </w:pPr>
      <w:r w:rsidRPr="00004EC7">
        <w:rPr>
          <w:rFonts w:asciiTheme="minorHAnsi" w:hAnsiTheme="minorHAnsi"/>
        </w:rPr>
        <w:t>Den hälso- och sjukvårdspersonal som ska använda och hantera medicintekniska produkter och, till dessa, anslutna informationssystem ska ha kunskap om:</w:t>
      </w:r>
    </w:p>
    <w:p w14:paraId="6EA70601"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1. produkternas funktion, </w:t>
      </w:r>
    </w:p>
    <w:p w14:paraId="189E53F8"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2. riskerna vid användningen av produkterna på patienter, </w:t>
      </w:r>
    </w:p>
    <w:p w14:paraId="0D081176" w14:textId="77777777" w:rsidR="0043087A" w:rsidRPr="00004EC7" w:rsidRDefault="0043087A" w:rsidP="00004EC7">
      <w:pPr>
        <w:spacing w:line="240" w:lineRule="auto"/>
        <w:rPr>
          <w:rFonts w:asciiTheme="minorHAnsi" w:hAnsiTheme="minorHAnsi"/>
        </w:rPr>
      </w:pPr>
      <w:r w:rsidRPr="00004EC7">
        <w:rPr>
          <w:rFonts w:asciiTheme="minorHAnsi" w:hAnsiTheme="minorHAnsi"/>
        </w:rPr>
        <w:t xml:space="preserve">3. vilka åtgärder som behöver vidtas för att begränsa en </w:t>
      </w:r>
      <w:proofErr w:type="spellStart"/>
      <w:r w:rsidRPr="00004EC7">
        <w:rPr>
          <w:rFonts w:asciiTheme="minorHAnsi" w:hAnsiTheme="minorHAnsi"/>
        </w:rPr>
        <w:t>vårdskadas</w:t>
      </w:r>
      <w:proofErr w:type="spellEnd"/>
      <w:r w:rsidRPr="00004EC7">
        <w:rPr>
          <w:rFonts w:asciiTheme="minorHAnsi" w:hAnsiTheme="minorHAnsi"/>
        </w:rPr>
        <w:t xml:space="preserve"> omfattning när en negativ händelse har inträffat, och </w:t>
      </w:r>
    </w:p>
    <w:p w14:paraId="09929078" w14:textId="77777777" w:rsidR="0043087A" w:rsidRPr="00004EC7" w:rsidRDefault="0043087A" w:rsidP="00004EC7">
      <w:pPr>
        <w:spacing w:line="240" w:lineRule="auto"/>
        <w:rPr>
          <w:rFonts w:asciiTheme="minorHAnsi" w:hAnsiTheme="minorHAnsi"/>
        </w:rPr>
      </w:pPr>
      <w:r w:rsidRPr="00004EC7">
        <w:rPr>
          <w:rFonts w:asciiTheme="minorHAnsi" w:hAnsiTheme="minorHAnsi"/>
        </w:rPr>
        <w:t>4. hanteringen av produkterna.</w:t>
      </w:r>
    </w:p>
    <w:p w14:paraId="56BD12B3" w14:textId="77777777" w:rsidR="0043087A" w:rsidRPr="00004EC7" w:rsidRDefault="0043087A" w:rsidP="00004EC7">
      <w:pPr>
        <w:spacing w:line="240" w:lineRule="auto"/>
        <w:rPr>
          <w:rFonts w:asciiTheme="minorHAnsi" w:hAnsiTheme="minorHAnsi"/>
        </w:rPr>
      </w:pPr>
      <w:r w:rsidRPr="00004EC7">
        <w:rPr>
          <w:rFonts w:asciiTheme="minorHAnsi" w:hAnsiTheme="minorHAnsi"/>
        </w:rPr>
        <w:t>Kontroll av medicintekniska produkter ska genomföras innan de används på patienter. Kontrollen ska göras enligt av tillverkaren givna instruktioner, om sådana finns.</w:t>
      </w:r>
    </w:p>
    <w:p w14:paraId="3459837C" w14:textId="77777777" w:rsidR="0043087A" w:rsidRPr="005F29B5" w:rsidRDefault="0043087A" w:rsidP="00004EC7">
      <w:pPr>
        <w:spacing w:line="240" w:lineRule="auto"/>
      </w:pPr>
    </w:p>
    <w:sectPr w:rsidR="0043087A" w:rsidRPr="005F29B5" w:rsidSect="00771467">
      <w:headerReference w:type="default" r:id="rId17"/>
      <w:footerReference w:type="default" r:id="rId18"/>
      <w:headerReference w:type="first" r:id="rId19"/>
      <w:footerReference w:type="first" r:id="rId20"/>
      <w:pgSz w:w="11906" w:h="16838"/>
      <w:pgMar w:top="2552" w:right="1418" w:bottom="1985" w:left="1418"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7FB89" w14:textId="77777777" w:rsidR="009B05F2" w:rsidRDefault="009B05F2" w:rsidP="007E4072">
      <w:pPr>
        <w:spacing w:after="0" w:line="240" w:lineRule="auto"/>
      </w:pPr>
      <w:r>
        <w:separator/>
      </w:r>
    </w:p>
  </w:endnote>
  <w:endnote w:type="continuationSeparator" w:id="0">
    <w:p w14:paraId="1632941F" w14:textId="77777777" w:rsidR="009B05F2" w:rsidRDefault="009B05F2" w:rsidP="007E4072">
      <w:pPr>
        <w:spacing w:after="0" w:line="240" w:lineRule="auto"/>
      </w:pPr>
      <w:r>
        <w:continuationSeparator/>
      </w:r>
    </w:p>
  </w:endnote>
  <w:endnote w:type="continuationNotice" w:id="1">
    <w:p w14:paraId="38998121" w14:textId="77777777" w:rsidR="009B05F2" w:rsidRDefault="009B05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äxjö Now">
    <w:panose1 w:val="00000500000000000000"/>
    <w:charset w:val="00"/>
    <w:family w:val="auto"/>
    <w:pitch w:val="variable"/>
    <w:sig w:usb0="00000007" w:usb1="00000000" w:usb2="00000000" w:usb3="00000000" w:csb0="00000093" w:csb1="00000000"/>
  </w:font>
  <w:font w:name="Lora">
    <w:panose1 w:val="02000503000000020004"/>
    <w:charset w:val="00"/>
    <w:family w:val="auto"/>
    <w:pitch w:val="variable"/>
    <w:sig w:usb0="800002A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E1EC" w14:textId="2F023256" w:rsidR="00F65AC5" w:rsidRDefault="00D058CE" w:rsidP="00D058CE">
    <w:pPr>
      <w:pStyle w:val="Sidfot"/>
      <w:jc w:val="right"/>
    </w:pPr>
    <w:r>
      <w:fldChar w:fldCharType="begin"/>
    </w:r>
    <w:r>
      <w:instrText xml:space="preserve"> PAGE   \* MERGEFORMAT </w:instrText>
    </w:r>
    <w:r>
      <w:fldChar w:fldCharType="separate"/>
    </w:r>
    <w:r>
      <w:rPr>
        <w:noProof/>
      </w:rPr>
      <w:t>1</w:t>
    </w:r>
    <w:r>
      <w:fldChar w:fldCharType="end"/>
    </w:r>
    <w:r>
      <w:t xml:space="preserve"> </w:t>
    </w:r>
    <w:r w:rsidR="00434240">
      <w:t>(</w:t>
    </w:r>
    <w:r w:rsidR="00AA2773">
      <w:fldChar w:fldCharType="begin"/>
    </w:r>
    <w:r w:rsidR="00AA2773">
      <w:instrText xml:space="preserve"> NUMPAGES   \* MERGEFORMAT </w:instrText>
    </w:r>
    <w:r w:rsidR="00AA2773">
      <w:fldChar w:fldCharType="separate"/>
    </w:r>
    <w:r w:rsidR="00434240">
      <w:rPr>
        <w:noProof/>
      </w:rPr>
      <w:t>1</w:t>
    </w:r>
    <w:r w:rsidR="00AA2773">
      <w:rPr>
        <w:noProof/>
      </w:rPr>
      <w:fldChar w:fldCharType="end"/>
    </w:r>
    <w:r w:rsidR="0043424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2"/>
    </w:tblGrid>
    <w:tr w:rsidR="00520691" w14:paraId="03E104EC" w14:textId="77777777" w:rsidTr="00F15AF5">
      <w:tc>
        <w:tcPr>
          <w:tcW w:w="4678" w:type="dxa"/>
        </w:tcPr>
        <w:p w14:paraId="7710B89E" w14:textId="5CF4BB20" w:rsidR="00520691" w:rsidRDefault="00F60317" w:rsidP="00F60317">
          <w:pPr>
            <w:pStyle w:val="Sidfot"/>
            <w:tabs>
              <w:tab w:val="left" w:pos="345"/>
            </w:tabs>
          </w:pPr>
          <w:r w:rsidRPr="005E30AF">
            <w:rPr>
              <w:rFonts w:asciiTheme="minorHAnsi" w:hAnsiTheme="minorHAnsi"/>
            </w:rPr>
            <w:t>Framtagen av:</w:t>
          </w:r>
          <w:r w:rsidR="007210CD">
            <w:rPr>
              <w:rFonts w:asciiTheme="minorHAnsi" w:hAnsiTheme="minorHAnsi"/>
            </w:rPr>
            <w:t xml:space="preserve"> </w:t>
          </w:r>
          <w:sdt>
            <w:sdtPr>
              <w:rPr>
                <w:rFonts w:asciiTheme="minorHAnsi" w:hAnsiTheme="minorHAnsi"/>
              </w:rPr>
              <w:alias w:val="Framtagen av"/>
              <w:tag w:val="FramtagenAv"/>
              <w:id w:val="1872648878"/>
              <w:lock w:val="contentLocked"/>
              <w:placeholder>
                <w:docPart w:val="5C32F28AD25842F2AD1465A75FE4124D"/>
              </w:placeholder>
              <w:dataBinding w:prefixMappings="xmlns:ns0='http://schemas.microsoft.com/office/2006/metadata/properties' xmlns:ns1='http://www.w3.org/2001/XMLSchema-instance' xmlns:ns2='http://schemas.microsoft.com/office/infopath/2007/PartnerControls' xmlns:ns3='64359523-db68-447d-ae7a-b9a5bf9c5fea' xmlns:ns4='9c041eed-dc55-4ca7-9cbf-767d059f4e9c' xmlns:ns5='d1b4cae7-f4d5-442a-80ee-b14dd953519b' " w:xpath="/ns0:properties[1]/documentManagement[1]/ns4:FramtagenAv[1]/ns4:UserInfo[1]/ns4:DisplayName[1]" w:storeItemID="{71921044-75FE-4A4D-BF6D-1A4E42AD8169}"/>
              <w:text/>
            </w:sdtPr>
            <w:sdtEndPr/>
            <w:sdtContent>
              <w:r w:rsidR="007718A3">
                <w:rPr>
                  <w:rFonts w:asciiTheme="minorHAnsi" w:hAnsiTheme="minorHAnsi"/>
                </w:rPr>
                <w:t>Skoglund Sara</w:t>
              </w:r>
            </w:sdtContent>
          </w:sdt>
        </w:p>
      </w:tc>
      <w:tc>
        <w:tcPr>
          <w:tcW w:w="4382" w:type="dxa"/>
        </w:tcPr>
        <w:p w14:paraId="57877D5C" w14:textId="1EFE9DFB" w:rsidR="00520691" w:rsidRPr="001C2F87" w:rsidRDefault="001C2F87" w:rsidP="00F60317">
          <w:pPr>
            <w:pStyle w:val="Sidfot"/>
            <w:rPr>
              <w:rFonts w:asciiTheme="minorHAnsi" w:hAnsiTheme="minorHAnsi"/>
            </w:rPr>
          </w:pPr>
          <w:r>
            <w:rPr>
              <w:rFonts w:asciiTheme="minorHAnsi" w:hAnsiTheme="minorHAnsi"/>
            </w:rPr>
            <w:t>Dokumenttyp:</w:t>
          </w:r>
          <w:r w:rsidR="00B10C79">
            <w:rPr>
              <w:rFonts w:asciiTheme="minorHAnsi" w:hAnsiTheme="minorHAnsi"/>
            </w:rPr>
            <w:t xml:space="preserve"> </w:t>
          </w:r>
          <w:sdt>
            <w:sdtPr>
              <w:rPr>
                <w:rFonts w:asciiTheme="minorHAnsi" w:hAnsiTheme="minorHAnsi"/>
              </w:rPr>
              <w:alias w:val="Dokumenttyp"/>
              <w:tag w:val="idd841dceb45437cb7d4ac671e1f0f69"/>
              <w:id w:val="-151371713"/>
              <w:lock w:val="contentLocked"/>
              <w:placeholder>
                <w:docPart w:val="24600B041E1D4BC7907D09179F651A5A"/>
              </w:placeholder>
              <w:dataBinding w:prefixMappings="xmlns:ns0='http://schemas.microsoft.com/office/2006/metadata/properties' xmlns:ns1='http://www.w3.org/2001/XMLSchema-instance' xmlns:ns2='http://schemas.microsoft.com/office/infopath/2007/PartnerControls' xmlns:ns3='64359523-db68-447d-ae7a-b9a5bf9c5fea' xmlns:ns4='9c041eed-dc55-4ca7-9cbf-767d059f4e9c' xmlns:ns5='d1b4cae7-f4d5-442a-80ee-b14dd953519b' " w:xpath="/ns0:properties[1]/documentManagement[1]/ns3:idd841dceb45437cb7d4ac671e1f0f69[1]/ns2:Terms[1]" w:storeItemID="{71921044-75FE-4A4D-BF6D-1A4E42AD8169}"/>
              <w:text w:multiLine="1"/>
            </w:sdtPr>
            <w:sdtEndPr/>
            <w:sdtContent>
              <w:r w:rsidR="00B10C79">
                <w:rPr>
                  <w:rFonts w:asciiTheme="minorHAnsi" w:hAnsiTheme="minorHAnsi"/>
                </w:rPr>
                <w:t>Rutin</w:t>
              </w:r>
            </w:sdtContent>
          </w:sdt>
        </w:p>
      </w:tc>
    </w:tr>
    <w:tr w:rsidR="00520691" w14:paraId="37291D0A" w14:textId="77777777" w:rsidTr="00F15AF5">
      <w:tc>
        <w:tcPr>
          <w:tcW w:w="4678" w:type="dxa"/>
        </w:tcPr>
        <w:p w14:paraId="6A8684AF" w14:textId="31D63720" w:rsidR="00520691" w:rsidRPr="001C2F87" w:rsidRDefault="001C2F87" w:rsidP="003B6E25">
          <w:pPr>
            <w:pStyle w:val="Sidfot"/>
            <w:tabs>
              <w:tab w:val="right" w:pos="4462"/>
            </w:tabs>
            <w:rPr>
              <w:rFonts w:asciiTheme="minorHAnsi" w:hAnsiTheme="minorHAnsi"/>
            </w:rPr>
          </w:pPr>
          <w:r>
            <w:rPr>
              <w:rFonts w:asciiTheme="minorHAnsi" w:hAnsiTheme="minorHAnsi"/>
            </w:rPr>
            <w:t xml:space="preserve">Fastställd av: </w:t>
          </w:r>
          <w:sdt>
            <w:sdtPr>
              <w:rPr>
                <w:rFonts w:asciiTheme="minorHAnsi" w:hAnsiTheme="minorHAnsi"/>
              </w:rPr>
              <w:alias w:val="Fastställd av"/>
              <w:tag w:val="FaststalldAv"/>
              <w:id w:val="-2112118876"/>
              <w:lock w:val="contentLocked"/>
              <w:placeholder>
                <w:docPart w:val="F96BA5E8F866475FB20CBC03CFEDE793"/>
              </w:placeholder>
              <w:dataBinding w:prefixMappings="xmlns:ns0='http://schemas.microsoft.com/office/2006/metadata/properties' xmlns:ns1='http://www.w3.org/2001/XMLSchema-instance' xmlns:ns2='http://schemas.microsoft.com/office/infopath/2007/PartnerControls' xmlns:ns3='64359523-db68-447d-ae7a-b9a5bf9c5fea' xmlns:ns4='9c041eed-dc55-4ca7-9cbf-767d059f4e9c' xmlns:ns5='d1b4cae7-f4d5-442a-80ee-b14dd953519b' " w:xpath="/ns0:properties[1]/documentManagement[1]/ns4:FaststalldAv[1]/ns4:UserInfo[1]/ns4:DisplayName[1]" w:storeItemID="{71921044-75FE-4A4D-BF6D-1A4E42AD8169}"/>
              <w:text/>
            </w:sdtPr>
            <w:sdtEndPr/>
            <w:sdtContent>
              <w:r w:rsidR="007718A3">
                <w:rPr>
                  <w:rFonts w:asciiTheme="minorHAnsi" w:hAnsiTheme="minorHAnsi"/>
                </w:rPr>
                <w:t>Dahlqvist Carola</w:t>
              </w:r>
            </w:sdtContent>
          </w:sdt>
          <w:r w:rsidR="003B6E25">
            <w:rPr>
              <w:rFonts w:asciiTheme="minorHAnsi" w:hAnsiTheme="minorHAnsi"/>
            </w:rPr>
            <w:tab/>
          </w:r>
        </w:p>
      </w:tc>
      <w:tc>
        <w:tcPr>
          <w:tcW w:w="4382" w:type="dxa"/>
        </w:tcPr>
        <w:p w14:paraId="459D1B32" w14:textId="7824923B" w:rsidR="00520691" w:rsidRPr="00B10C79" w:rsidRDefault="00322B7C" w:rsidP="00F86B65">
          <w:pPr>
            <w:pStyle w:val="Sidfot"/>
            <w:rPr>
              <w:rFonts w:asciiTheme="minorHAnsi" w:hAnsiTheme="minorHAnsi"/>
            </w:rPr>
          </w:pPr>
          <w:proofErr w:type="spellStart"/>
          <w:r>
            <w:rPr>
              <w:rFonts w:asciiTheme="minorHAnsi" w:hAnsiTheme="minorHAnsi"/>
            </w:rPr>
            <w:t>DokumentId</w:t>
          </w:r>
          <w:proofErr w:type="spellEnd"/>
          <w:r>
            <w:rPr>
              <w:rFonts w:asciiTheme="minorHAnsi" w:hAnsiTheme="minorHAnsi"/>
            </w:rPr>
            <w:t xml:space="preserve">: </w:t>
          </w:r>
          <w:sdt>
            <w:sdtPr>
              <w:rPr>
                <w:rFonts w:asciiTheme="minorHAnsi" w:hAnsiTheme="minorHAnsi"/>
              </w:rPr>
              <w:alias w:val="DokumentId"/>
              <w:tag w:val="DokumentId"/>
              <w:id w:val="-2011816709"/>
              <w:placeholder>
                <w:docPart w:val="18FF791E8B954CBB8DF343AAF5B74B82"/>
              </w:placeholder>
              <w:dataBinding w:prefixMappings="xmlns:ns0='http://schemas.microsoft.com/office/2006/metadata/properties' xmlns:ns1='http://www.w3.org/2001/XMLSchema-instance' xmlns:ns2='http://schemas.microsoft.com/office/infopath/2007/PartnerControls' xmlns:ns3='64359523-db68-447d-ae7a-b9a5bf9c5fea' xmlns:ns4='9c041eed-dc55-4ca7-9cbf-767d059f4e9c' xmlns:ns5='d1b4cae7-f4d5-442a-80ee-b14dd953519b' " w:xpath="/ns0:properties[1]/documentManagement[1]/ns3:DokumentId[1]" w:storeItemID="{71921044-75FE-4A4D-BF6D-1A4E42AD8169}"/>
              <w:text/>
            </w:sdtPr>
            <w:sdtEndPr/>
            <w:sdtContent>
              <w:r w:rsidR="00EC5F19">
                <w:rPr>
                  <w:rFonts w:asciiTheme="minorHAnsi" w:hAnsiTheme="minorHAnsi"/>
                </w:rPr>
                <w:t>00911</w:t>
              </w:r>
            </w:sdtContent>
          </w:sdt>
        </w:p>
      </w:tc>
    </w:tr>
    <w:tr w:rsidR="00520691" w14:paraId="0BA11BA8" w14:textId="77777777" w:rsidTr="00F15AF5">
      <w:tc>
        <w:tcPr>
          <w:tcW w:w="4678" w:type="dxa"/>
        </w:tcPr>
        <w:p w14:paraId="3F4BD43C" w14:textId="5C53DDC1" w:rsidR="00520691" w:rsidRPr="001C2F87" w:rsidRDefault="001C2F87" w:rsidP="00F86B65">
          <w:pPr>
            <w:pStyle w:val="Sidfot"/>
            <w:rPr>
              <w:rFonts w:asciiTheme="minorHAnsi" w:hAnsiTheme="minorHAnsi"/>
            </w:rPr>
          </w:pPr>
          <w:r>
            <w:rPr>
              <w:rFonts w:asciiTheme="minorHAnsi" w:hAnsiTheme="minorHAnsi"/>
            </w:rPr>
            <w:t xml:space="preserve">Nästa revidering: </w:t>
          </w:r>
          <w:sdt>
            <w:sdtPr>
              <w:rPr>
                <w:rFonts w:asciiTheme="minorHAnsi" w:hAnsiTheme="minorHAnsi"/>
              </w:rPr>
              <w:alias w:val="Revideringsdatum_visa"/>
              <w:tag w:val="Revideringsdatum_visa"/>
              <w:id w:val="-1432357827"/>
              <w:placeholder>
                <w:docPart w:val="78850FEC171F4706B4BC40766DB860DE"/>
              </w:placeholder>
              <w:dataBinding w:prefixMappings="xmlns:ns0='http://schemas.microsoft.com/office/2006/metadata/properties' xmlns:ns1='http://www.w3.org/2001/XMLSchema-instance' xmlns:ns2='http://schemas.microsoft.com/office/infopath/2007/PartnerControls' xmlns:ns3='64359523-db68-447d-ae7a-b9a5bf9c5fea' xmlns:ns4='9c041eed-dc55-4ca7-9cbf-767d059f4e9c' xmlns:ns5='d1b4cae7-f4d5-442a-80ee-b14dd953519b' " w:xpath="/ns0:properties[1]/documentManagement[1]/ns3:Revideringsdatum_visa[1]" w:storeItemID="{71921044-75FE-4A4D-BF6D-1A4E42AD8169}"/>
              <w:text/>
            </w:sdtPr>
            <w:sdtEndPr/>
            <w:sdtContent>
              <w:r w:rsidR="00EC5F19">
                <w:rPr>
                  <w:rFonts w:asciiTheme="minorHAnsi" w:hAnsiTheme="minorHAnsi"/>
                </w:rPr>
                <w:t>2025-02-16</w:t>
              </w:r>
            </w:sdtContent>
          </w:sdt>
        </w:p>
      </w:tc>
      <w:tc>
        <w:tcPr>
          <w:tcW w:w="4382" w:type="dxa"/>
        </w:tcPr>
        <w:p w14:paraId="5B19E633" w14:textId="4D2445A4" w:rsidR="00520691" w:rsidRPr="00CE65DF" w:rsidRDefault="00CE65DF" w:rsidP="00EF64DB">
          <w:pPr>
            <w:pStyle w:val="Sidfot"/>
            <w:rPr>
              <w:rFonts w:asciiTheme="minorHAnsi" w:hAnsiTheme="minorHAnsi"/>
            </w:rPr>
          </w:pPr>
          <w:r>
            <w:rPr>
              <w:rFonts w:asciiTheme="minorHAnsi" w:hAnsiTheme="minorHAnsi"/>
            </w:rPr>
            <w:t xml:space="preserve">Version: </w:t>
          </w:r>
          <w:sdt>
            <w:sdtPr>
              <w:rPr>
                <w:rFonts w:asciiTheme="minorHAnsi" w:hAnsiTheme="minorHAnsi"/>
              </w:rPr>
              <w:alias w:val="Publicerad version"/>
              <w:tag w:val="PubliceradVersion"/>
              <w:id w:val="-693462595"/>
              <w:placeholder>
                <w:docPart w:val="778EF802BA6F4D23B37BE22C809D813A"/>
              </w:placeholder>
              <w:dataBinding w:prefixMappings="xmlns:ns0='http://schemas.microsoft.com/office/2006/metadata/properties' xmlns:ns1='http://www.w3.org/2001/XMLSchema-instance' xmlns:ns2='http://schemas.microsoft.com/office/infopath/2007/PartnerControls' xmlns:ns3='64359523-db68-447d-ae7a-b9a5bf9c5fea' xmlns:ns4='9c041eed-dc55-4ca7-9cbf-767d059f4e9c' xmlns:ns5='d1b4cae7-f4d5-442a-80ee-b14dd953519b' " w:xpath="/ns0:properties[1]/documentManagement[1]/ns3:PubliceradVersion[1]" w:storeItemID="{71921044-75FE-4A4D-BF6D-1A4E42AD8169}"/>
              <w:text/>
            </w:sdtPr>
            <w:sdtEndPr/>
            <w:sdtContent>
              <w:r w:rsidR="00EC5F19">
                <w:rPr>
                  <w:rFonts w:asciiTheme="minorHAnsi" w:hAnsiTheme="minorHAnsi"/>
                </w:rPr>
                <w:t>1</w:t>
              </w:r>
            </w:sdtContent>
          </w:sdt>
        </w:p>
      </w:tc>
    </w:tr>
  </w:tbl>
  <w:p w14:paraId="220F29D7" w14:textId="3B253608" w:rsidR="00701B9F" w:rsidRDefault="00F60317" w:rsidP="00701B9F">
    <w:pPr>
      <w:pStyle w:val="Sidfot"/>
      <w:jc w:val="right"/>
    </w:pPr>
    <w:r>
      <w:br/>
    </w:r>
    <w:r w:rsidR="00701B9F">
      <w:fldChar w:fldCharType="begin"/>
    </w:r>
    <w:r w:rsidR="00701B9F">
      <w:instrText xml:space="preserve"> PAGE   \* MERGEFORMAT </w:instrText>
    </w:r>
    <w:r w:rsidR="00701B9F">
      <w:fldChar w:fldCharType="separate"/>
    </w:r>
    <w:r w:rsidR="00701B9F">
      <w:t>2</w:t>
    </w:r>
    <w:r w:rsidR="00701B9F">
      <w:fldChar w:fldCharType="end"/>
    </w:r>
    <w:r w:rsidR="00701B9F">
      <w:t xml:space="preserve"> (</w:t>
    </w:r>
    <w:r w:rsidR="00AA2773">
      <w:fldChar w:fldCharType="begin"/>
    </w:r>
    <w:r w:rsidR="00AA2773">
      <w:instrText xml:space="preserve"> NUMPAGES   \* MERGEFORMAT </w:instrText>
    </w:r>
    <w:r w:rsidR="00AA2773">
      <w:fldChar w:fldCharType="separate"/>
    </w:r>
    <w:r w:rsidR="00701B9F">
      <w:t>2</w:t>
    </w:r>
    <w:r w:rsidR="00AA2773">
      <w:fldChar w:fldCharType="end"/>
    </w:r>
    <w:r w:rsidR="00701B9F">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D2E4A" w14:textId="77777777" w:rsidR="009B05F2" w:rsidRDefault="009B05F2" w:rsidP="007E4072">
      <w:pPr>
        <w:spacing w:after="0" w:line="240" w:lineRule="auto"/>
      </w:pPr>
      <w:r>
        <w:separator/>
      </w:r>
    </w:p>
  </w:footnote>
  <w:footnote w:type="continuationSeparator" w:id="0">
    <w:p w14:paraId="2198CF92" w14:textId="77777777" w:rsidR="009B05F2" w:rsidRDefault="009B05F2" w:rsidP="007E4072">
      <w:pPr>
        <w:spacing w:after="0" w:line="240" w:lineRule="auto"/>
      </w:pPr>
      <w:r>
        <w:continuationSeparator/>
      </w:r>
    </w:p>
  </w:footnote>
  <w:footnote w:type="continuationNotice" w:id="1">
    <w:p w14:paraId="3CEB93D0" w14:textId="77777777" w:rsidR="009B05F2" w:rsidRDefault="009B05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96322" w14:textId="5C8B60B0" w:rsidR="00C3484E" w:rsidRDefault="00C3484E" w:rsidP="00C3484E">
    <w:pPr>
      <w:pStyle w:val="Sidhuvud"/>
      <w:rPr>
        <w:rFonts w:asciiTheme="majorHAnsi" w:hAnsiTheme="majorHAnsi"/>
        <w:b/>
        <w:bCs/>
        <w:sz w:val="20"/>
        <w:szCs w:val="20"/>
      </w:rPr>
    </w:pPr>
  </w:p>
  <w:p w14:paraId="6A0922EB" w14:textId="77777777" w:rsidR="00C3484E" w:rsidRDefault="00C3484E" w:rsidP="00C3484E">
    <w:pPr>
      <w:pStyle w:val="Sidhuvud"/>
      <w:rPr>
        <w:rFonts w:asciiTheme="majorHAnsi" w:hAnsiTheme="majorHAnsi"/>
        <w:b/>
        <w:bCs/>
        <w:sz w:val="20"/>
        <w:szCs w:val="20"/>
      </w:rPr>
    </w:pPr>
  </w:p>
  <w:p w14:paraId="178CF34F" w14:textId="57CCC912" w:rsidR="00C3484E" w:rsidRPr="004D2AAF" w:rsidRDefault="00C3484E" w:rsidP="00C3484E">
    <w:pPr>
      <w:pStyle w:val="Sidhuvud"/>
      <w:rPr>
        <w:rStyle w:val="Stark"/>
        <w:rFonts w:cs="Segoe UI"/>
        <w:b w:val="0"/>
        <w:bCs w:val="0"/>
        <w:color w:val="242424"/>
        <w:sz w:val="21"/>
        <w:szCs w:val="21"/>
        <w:shd w:val="clear" w:color="auto" w:fill="FFFFFF"/>
      </w:rPr>
    </w:pPr>
    <w:r w:rsidRPr="004D2AAF">
      <w:rPr>
        <w:rStyle w:val="Stark"/>
        <w:rFonts w:asciiTheme="majorHAnsi" w:hAnsiTheme="majorHAnsi" w:cs="Segoe UI"/>
        <w:noProof/>
        <w:color w:val="242424"/>
        <w:sz w:val="21"/>
        <w:szCs w:val="21"/>
        <w:shd w:val="clear" w:color="auto" w:fill="FFFFFF"/>
      </w:rPr>
      <w:drawing>
        <wp:anchor distT="0" distB="0" distL="53975" distR="53975" simplePos="0" relativeHeight="251661312" behindDoc="0" locked="0" layoutInCell="1" allowOverlap="1" wp14:anchorId="155EDD04" wp14:editId="7351A895">
          <wp:simplePos x="0" y="0"/>
          <wp:positionH relativeFrom="column">
            <wp:posOffset>4311650</wp:posOffset>
          </wp:positionH>
          <wp:positionV relativeFrom="paragraph">
            <wp:posOffset>19685</wp:posOffset>
          </wp:positionV>
          <wp:extent cx="1799590" cy="622300"/>
          <wp:effectExtent l="0" t="0" r="0" b="6350"/>
          <wp:wrapSquare wrapText="left"/>
          <wp:docPr id="4" name="Bildobjekt 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3"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799590" cy="622300"/>
                  </a:xfrm>
                  <a:prstGeom prst="rect">
                    <a:avLst/>
                  </a:prstGeom>
                </pic:spPr>
              </pic:pic>
            </a:graphicData>
          </a:graphic>
          <wp14:sizeRelH relativeFrom="page">
            <wp14:pctWidth>0</wp14:pctWidth>
          </wp14:sizeRelH>
          <wp14:sizeRelV relativeFrom="page">
            <wp14:pctHeight>0</wp14:pctHeight>
          </wp14:sizeRelV>
        </wp:anchor>
      </w:drawing>
    </w:r>
  </w:p>
  <w:p w14:paraId="391A8A84" w14:textId="25726721" w:rsidR="00DD147B" w:rsidRPr="00DD147B" w:rsidRDefault="00DD147B" w:rsidP="00C3484E">
    <w:pPr>
      <w:pStyle w:val="Sidhuvud"/>
      <w:rPr>
        <w:rFonts w:asciiTheme="minorHAnsi" w:hAnsiTheme="minorHAns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3FEF" w14:textId="2BC54D30" w:rsidR="0008485C" w:rsidRDefault="0008485C" w:rsidP="00DE0BF9">
    <w:pPr>
      <w:pStyle w:val="Sidhuvud"/>
      <w:rPr>
        <w:rFonts w:asciiTheme="majorHAnsi" w:hAnsiTheme="majorHAnsi"/>
        <w:b/>
        <w:bCs/>
        <w:sz w:val="16"/>
        <w:szCs w:val="16"/>
      </w:rPr>
    </w:pPr>
  </w:p>
  <w:p w14:paraId="4AEBB35F" w14:textId="6AD1832D" w:rsidR="00971AC9" w:rsidRDefault="00971AC9" w:rsidP="00DE0BF9">
    <w:pPr>
      <w:pStyle w:val="Sidhuvud"/>
      <w:rPr>
        <w:rFonts w:asciiTheme="majorHAnsi" w:hAnsiTheme="majorHAnsi"/>
        <w:b/>
        <w:bCs/>
        <w:sz w:val="16"/>
        <w:szCs w:val="16"/>
      </w:rPr>
    </w:pPr>
  </w:p>
  <w:p w14:paraId="1C02ED96" w14:textId="6FCB525E" w:rsidR="008420B8" w:rsidRDefault="004A1BE6" w:rsidP="00116EC7">
    <w:pPr>
      <w:pStyle w:val="Sidhuvud"/>
      <w:rPr>
        <w:rFonts w:asciiTheme="majorHAnsi" w:hAnsiTheme="majorHAnsi"/>
        <w:b/>
        <w:bCs/>
        <w:sz w:val="16"/>
        <w:szCs w:val="16"/>
      </w:rPr>
    </w:pPr>
    <w:r w:rsidRPr="008420B8">
      <w:rPr>
        <w:rFonts w:asciiTheme="majorHAnsi" w:hAnsiTheme="majorHAnsi"/>
        <w:noProof/>
      </w:rPr>
      <w:drawing>
        <wp:anchor distT="0" distB="0" distL="53975" distR="53975" simplePos="0" relativeHeight="251655168" behindDoc="0" locked="0" layoutInCell="1" allowOverlap="1" wp14:anchorId="26615256" wp14:editId="1C551089">
          <wp:simplePos x="0" y="0"/>
          <wp:positionH relativeFrom="column">
            <wp:posOffset>4311650</wp:posOffset>
          </wp:positionH>
          <wp:positionV relativeFrom="paragraph">
            <wp:posOffset>105410</wp:posOffset>
          </wp:positionV>
          <wp:extent cx="1799590" cy="622300"/>
          <wp:effectExtent l="0" t="0" r="0" b="6350"/>
          <wp:wrapSquare wrapText="left"/>
          <wp:docPr id="6" name="Bildobjekt 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3"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799590" cy="622300"/>
                  </a:xfrm>
                  <a:prstGeom prst="rect">
                    <a:avLst/>
                  </a:prstGeom>
                </pic:spPr>
              </pic:pic>
            </a:graphicData>
          </a:graphic>
          <wp14:sizeRelH relativeFrom="page">
            <wp14:pctWidth>0</wp14:pctWidth>
          </wp14:sizeRelH>
          <wp14:sizeRelV relativeFrom="page">
            <wp14:pctHeight>0</wp14:pctHeight>
          </wp14:sizeRelV>
        </wp:anchor>
      </w:drawing>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678"/>
    </w:tblGrid>
    <w:tr w:rsidR="008420B8" w14:paraId="6BB0B3EF" w14:textId="77777777" w:rsidTr="00F72E8D">
      <w:trPr>
        <w:cantSplit/>
        <w:trHeight w:val="340"/>
      </w:trPr>
      <w:tc>
        <w:tcPr>
          <w:tcW w:w="1701" w:type="dxa"/>
        </w:tcPr>
        <w:p w14:paraId="7C083AAB" w14:textId="77777777" w:rsidR="008420B8" w:rsidRPr="00343CCA" w:rsidRDefault="008420B8" w:rsidP="008420B8">
          <w:pPr>
            <w:pStyle w:val="Sidhuvud"/>
            <w:rPr>
              <w:rFonts w:asciiTheme="majorHAnsi" w:hAnsiTheme="majorHAnsi"/>
            </w:rPr>
          </w:pPr>
          <w:bookmarkStart w:id="0" w:name="_Hlk111202830"/>
          <w:r w:rsidRPr="00343CCA">
            <w:rPr>
              <w:rFonts w:asciiTheme="majorHAnsi" w:hAnsiTheme="majorHAnsi"/>
            </w:rPr>
            <w:t>Process:</w:t>
          </w:r>
        </w:p>
      </w:tc>
      <w:tc>
        <w:tcPr>
          <w:tcW w:w="4678" w:type="dxa"/>
        </w:tcPr>
        <w:p w14:paraId="62BF9B2B" w14:textId="1DB01D0D" w:rsidR="008420B8" w:rsidRPr="00343CCA" w:rsidRDefault="00AA2773" w:rsidP="008420B8">
          <w:pPr>
            <w:pStyle w:val="Sidhuvud"/>
            <w:rPr>
              <w:rFonts w:asciiTheme="minorHAnsi" w:hAnsiTheme="minorHAnsi"/>
              <w:b/>
              <w:bCs/>
            </w:rPr>
          </w:pPr>
          <w:sdt>
            <w:sdtPr>
              <w:rPr>
                <w:rFonts w:asciiTheme="minorHAnsi" w:hAnsiTheme="minorHAnsi"/>
              </w:rPr>
              <w:alias w:val="Process"/>
              <w:tag w:val="g1ec896d63654938adafda318064176a"/>
              <w:id w:val="-561329450"/>
              <w:placeholder>
                <w:docPart w:val="93DEA3581CBC4C82A5BC6B153E41B810"/>
              </w:placeholder>
              <w:dataBinding w:prefixMappings="xmlns:ns0='http://schemas.microsoft.com/office/2006/metadata/properties' xmlns:ns1='http://www.w3.org/2001/XMLSchema-instance' xmlns:ns2='http://schemas.microsoft.com/office/infopath/2007/PartnerControls' xmlns:ns3='64359523-db68-447d-ae7a-b9a5bf9c5fea' " w:xpath="/ns0:properties[1]/documentManagement[1]/ns3:g1ec896d63654938adafda318064176a[1]/ns2:Terms[1]" w:storeItemID="{71921044-75FE-4A4D-BF6D-1A4E42AD8169}"/>
              <w:text/>
            </w:sdtPr>
            <w:sdtEndPr/>
            <w:sdtContent>
              <w:r w:rsidR="007718A3">
                <w:rPr>
                  <w:rFonts w:asciiTheme="minorHAnsi" w:hAnsiTheme="minorHAnsi"/>
                </w:rPr>
                <w:t>4. Stödja individen för ett tryggt och självständigt liv</w:t>
              </w:r>
            </w:sdtContent>
          </w:sdt>
        </w:p>
      </w:tc>
    </w:tr>
    <w:tr w:rsidR="008420B8" w14:paraId="21EEB4AA" w14:textId="77777777" w:rsidTr="00F72E8D">
      <w:trPr>
        <w:cantSplit/>
        <w:trHeight w:val="340"/>
      </w:trPr>
      <w:tc>
        <w:tcPr>
          <w:tcW w:w="1701" w:type="dxa"/>
        </w:tcPr>
        <w:p w14:paraId="74F3C691" w14:textId="77777777" w:rsidR="008420B8" w:rsidRPr="00343CCA" w:rsidRDefault="008420B8" w:rsidP="008420B8">
          <w:pPr>
            <w:pStyle w:val="Sidhuvud"/>
            <w:rPr>
              <w:rFonts w:asciiTheme="majorHAnsi" w:hAnsiTheme="majorHAnsi"/>
            </w:rPr>
          </w:pPr>
          <w:r w:rsidRPr="00343CCA">
            <w:rPr>
              <w:rFonts w:asciiTheme="majorHAnsi" w:hAnsiTheme="majorHAnsi"/>
            </w:rPr>
            <w:t>Gäller för:</w:t>
          </w:r>
        </w:p>
      </w:tc>
      <w:tc>
        <w:tcPr>
          <w:tcW w:w="4678" w:type="dxa"/>
        </w:tcPr>
        <w:p w14:paraId="4715947F" w14:textId="67CD5077" w:rsidR="008420B8" w:rsidRPr="00343CCA" w:rsidRDefault="00AA2773" w:rsidP="008420B8">
          <w:pPr>
            <w:pStyle w:val="Sidhuvud"/>
            <w:rPr>
              <w:rFonts w:asciiTheme="minorHAnsi" w:hAnsiTheme="minorHAnsi"/>
              <w:b/>
              <w:bCs/>
            </w:rPr>
          </w:pPr>
          <w:sdt>
            <w:sdtPr>
              <w:rPr>
                <w:rFonts w:asciiTheme="minorHAnsi" w:hAnsiTheme="minorHAnsi"/>
              </w:rPr>
              <w:alias w:val="Organisation_visa"/>
              <w:tag w:val="Organisation_visa"/>
              <w:id w:val="1980113886"/>
              <w:placeholder>
                <w:docPart w:val="58C986D2F4B74F68AF48EFD58F2DFDE3"/>
              </w:placeholder>
              <w:dataBinding w:prefixMappings="xmlns:ns0='http://schemas.microsoft.com/office/2006/metadata/properties' xmlns:ns1='http://www.w3.org/2001/XMLSchema-instance' xmlns:ns2='http://schemas.microsoft.com/office/infopath/2007/PartnerControls' xmlns:ns3='64359523-db68-447d-ae7a-b9a5bf9c5fea' xmlns:ns4='6a808b90-b995-48e8-b50a-5dcd24476b2f' " w:xpath="/ns0:properties[1]/documentManagement[1]/ns3:Organisation_visa[1]" w:storeItemID="{71921044-75FE-4A4D-BF6D-1A4E42AD8169}"/>
              <w:text/>
            </w:sdtPr>
            <w:sdtEndPr/>
            <w:sdtContent>
              <w:r w:rsidR="00EC5F19">
                <w:rPr>
                  <w:rFonts w:asciiTheme="minorHAnsi" w:hAnsiTheme="minorHAnsi"/>
                </w:rPr>
                <w:t>Omsorgsförvaltningen</w:t>
              </w:r>
            </w:sdtContent>
          </w:sdt>
        </w:p>
      </w:tc>
    </w:tr>
    <w:tr w:rsidR="008420B8" w14:paraId="7CFD3139" w14:textId="77777777" w:rsidTr="00F72E8D">
      <w:trPr>
        <w:cantSplit/>
        <w:trHeight w:val="340"/>
      </w:trPr>
      <w:tc>
        <w:tcPr>
          <w:tcW w:w="1701" w:type="dxa"/>
        </w:tcPr>
        <w:p w14:paraId="5D95A025" w14:textId="77777777" w:rsidR="008420B8" w:rsidRPr="00343CCA" w:rsidRDefault="008420B8" w:rsidP="008420B8">
          <w:pPr>
            <w:pStyle w:val="Sidhuvud"/>
            <w:rPr>
              <w:rFonts w:asciiTheme="majorHAnsi" w:hAnsiTheme="majorHAnsi"/>
            </w:rPr>
          </w:pPr>
          <w:r w:rsidRPr="00343CCA">
            <w:rPr>
              <w:rFonts w:asciiTheme="majorHAnsi" w:hAnsiTheme="majorHAnsi"/>
            </w:rPr>
            <w:t>Reviderad:</w:t>
          </w:r>
        </w:p>
      </w:tc>
      <w:tc>
        <w:tcPr>
          <w:tcW w:w="4678" w:type="dxa"/>
        </w:tcPr>
        <w:p w14:paraId="502D82BB" w14:textId="7F7F852F" w:rsidR="008420B8" w:rsidRPr="00343CCA" w:rsidRDefault="00AA2773" w:rsidP="008420B8">
          <w:pPr>
            <w:pStyle w:val="Sidhuvud"/>
            <w:rPr>
              <w:rFonts w:asciiTheme="minorHAnsi" w:hAnsiTheme="minorHAnsi"/>
              <w:b/>
              <w:bCs/>
            </w:rPr>
          </w:pPr>
          <w:sdt>
            <w:sdtPr>
              <w:rPr>
                <w:rFonts w:asciiTheme="minorHAnsi" w:hAnsiTheme="minorHAnsi"/>
              </w:rPr>
              <w:alias w:val="Publiceringsdatum_visa"/>
              <w:tag w:val="Publiceringsdatum_visa"/>
              <w:id w:val="1587424978"/>
              <w:placeholder>
                <w:docPart w:val="713C4202F1524913876FF38AA231B62E"/>
              </w:placeholder>
              <w:dataBinding w:prefixMappings="xmlns:ns0='http://schemas.microsoft.com/office/2006/metadata/properties' xmlns:ns1='http://www.w3.org/2001/XMLSchema-instance' xmlns:ns2='http://schemas.microsoft.com/office/infopath/2007/PartnerControls' xmlns:ns3='64359523-db68-447d-ae7a-b9a5bf9c5fea' xmlns:ns4='http://schemas.microsoft.com/sharepoint/v3' xmlns:ns5='6a808b90-b995-48e8-b50a-5dcd24476b2f' " w:xpath="/ns0:properties[1]/documentManagement[1]/ns3:Publiceringsdatum_visa[1]" w:storeItemID="{71921044-75FE-4A4D-BF6D-1A4E42AD8169}"/>
              <w:text/>
            </w:sdtPr>
            <w:sdtEndPr/>
            <w:sdtContent>
              <w:r w:rsidR="00EC5F19">
                <w:rPr>
                  <w:rFonts w:asciiTheme="minorHAnsi" w:hAnsiTheme="minorHAnsi"/>
                </w:rPr>
                <w:t>2024-02-16</w:t>
              </w:r>
            </w:sdtContent>
          </w:sdt>
        </w:p>
      </w:tc>
    </w:tr>
    <w:bookmarkEnd w:id="0"/>
  </w:tbl>
  <w:p w14:paraId="6C512A93" w14:textId="78E60A0E" w:rsidR="006C6AAA" w:rsidRPr="00BD7A1F" w:rsidRDefault="006C6AAA" w:rsidP="00BD7A1F">
    <w:pPr>
      <w:pStyle w:val="Sidhuvud"/>
      <w:rPr>
        <w:rFonts w:asciiTheme="majorHAnsi" w:hAnsiTheme="majorHAnsi"/>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F6070"/>
    <w:multiLevelType w:val="hybridMultilevel"/>
    <w:tmpl w:val="606A2B9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5C30A82"/>
    <w:multiLevelType w:val="hybridMultilevel"/>
    <w:tmpl w:val="2C284E26"/>
    <w:lvl w:ilvl="0" w:tplc="041D000F">
      <w:start w:val="1"/>
      <w:numFmt w:val="decimal"/>
      <w:pStyle w:val="Numreradlist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E4026F4"/>
    <w:multiLevelType w:val="hybridMultilevel"/>
    <w:tmpl w:val="08F4C0A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459152592">
    <w:abstractNumId w:val="2"/>
  </w:num>
  <w:num w:numId="2" w16cid:durableId="1478764208">
    <w:abstractNumId w:val="1"/>
  </w:num>
  <w:num w:numId="3" w16cid:durableId="748506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B7"/>
    <w:rsid w:val="00004EC7"/>
    <w:rsid w:val="000165BA"/>
    <w:rsid w:val="000307B9"/>
    <w:rsid w:val="00047040"/>
    <w:rsid w:val="0006189B"/>
    <w:rsid w:val="00070BE4"/>
    <w:rsid w:val="0008485C"/>
    <w:rsid w:val="000935EA"/>
    <w:rsid w:val="000B4F45"/>
    <w:rsid w:val="000D63D9"/>
    <w:rsid w:val="000E55D4"/>
    <w:rsid w:val="000F3A27"/>
    <w:rsid w:val="00116EC7"/>
    <w:rsid w:val="00193B47"/>
    <w:rsid w:val="001A55AC"/>
    <w:rsid w:val="001C0F18"/>
    <w:rsid w:val="001C2F87"/>
    <w:rsid w:val="001C4F1B"/>
    <w:rsid w:val="001E2015"/>
    <w:rsid w:val="001F47DD"/>
    <w:rsid w:val="00200569"/>
    <w:rsid w:val="002045FB"/>
    <w:rsid w:val="0022382F"/>
    <w:rsid w:val="00235722"/>
    <w:rsid w:val="00275CE4"/>
    <w:rsid w:val="002805AB"/>
    <w:rsid w:val="00283972"/>
    <w:rsid w:val="00286119"/>
    <w:rsid w:val="002B0524"/>
    <w:rsid w:val="002F1AEF"/>
    <w:rsid w:val="0030586A"/>
    <w:rsid w:val="003225D3"/>
    <w:rsid w:val="00322B7C"/>
    <w:rsid w:val="00332C3E"/>
    <w:rsid w:val="00337588"/>
    <w:rsid w:val="00340205"/>
    <w:rsid w:val="00343CCA"/>
    <w:rsid w:val="003765E2"/>
    <w:rsid w:val="003839A4"/>
    <w:rsid w:val="003840D0"/>
    <w:rsid w:val="003911C5"/>
    <w:rsid w:val="003B0A47"/>
    <w:rsid w:val="003B6E25"/>
    <w:rsid w:val="003B7304"/>
    <w:rsid w:val="003C177D"/>
    <w:rsid w:val="003D6C31"/>
    <w:rsid w:val="003E48B6"/>
    <w:rsid w:val="003E55CB"/>
    <w:rsid w:val="004050A9"/>
    <w:rsid w:val="0042324C"/>
    <w:rsid w:val="00424CEA"/>
    <w:rsid w:val="0043087A"/>
    <w:rsid w:val="00434240"/>
    <w:rsid w:val="00450CEC"/>
    <w:rsid w:val="00466BE4"/>
    <w:rsid w:val="00474BBE"/>
    <w:rsid w:val="00475197"/>
    <w:rsid w:val="004757A4"/>
    <w:rsid w:val="00494141"/>
    <w:rsid w:val="004A1BE6"/>
    <w:rsid w:val="004A3BE1"/>
    <w:rsid w:val="004B2F10"/>
    <w:rsid w:val="004B339E"/>
    <w:rsid w:val="004D2AAF"/>
    <w:rsid w:val="004D583E"/>
    <w:rsid w:val="004E5117"/>
    <w:rsid w:val="005001DE"/>
    <w:rsid w:val="00501009"/>
    <w:rsid w:val="00520691"/>
    <w:rsid w:val="005532CE"/>
    <w:rsid w:val="005615CF"/>
    <w:rsid w:val="00561CBC"/>
    <w:rsid w:val="005A4571"/>
    <w:rsid w:val="005D0AFA"/>
    <w:rsid w:val="005E30AF"/>
    <w:rsid w:val="005E49BD"/>
    <w:rsid w:val="005F29B5"/>
    <w:rsid w:val="005F7AD4"/>
    <w:rsid w:val="00610E20"/>
    <w:rsid w:val="00617FEB"/>
    <w:rsid w:val="006416DB"/>
    <w:rsid w:val="0065670F"/>
    <w:rsid w:val="006A1D61"/>
    <w:rsid w:val="006A1ED9"/>
    <w:rsid w:val="006A69B7"/>
    <w:rsid w:val="006A7BC1"/>
    <w:rsid w:val="006C1F21"/>
    <w:rsid w:val="006C27D6"/>
    <w:rsid w:val="006C6AAA"/>
    <w:rsid w:val="006E47EC"/>
    <w:rsid w:val="006F220E"/>
    <w:rsid w:val="00701B9F"/>
    <w:rsid w:val="00716323"/>
    <w:rsid w:val="007210CD"/>
    <w:rsid w:val="0073426D"/>
    <w:rsid w:val="00743189"/>
    <w:rsid w:val="00744E56"/>
    <w:rsid w:val="00745147"/>
    <w:rsid w:val="00745751"/>
    <w:rsid w:val="007705B4"/>
    <w:rsid w:val="00771467"/>
    <w:rsid w:val="007718A3"/>
    <w:rsid w:val="00782DD5"/>
    <w:rsid w:val="00790C72"/>
    <w:rsid w:val="007C4E6F"/>
    <w:rsid w:val="007E4072"/>
    <w:rsid w:val="0080447D"/>
    <w:rsid w:val="00816C78"/>
    <w:rsid w:val="008305FE"/>
    <w:rsid w:val="0083497D"/>
    <w:rsid w:val="00834B1D"/>
    <w:rsid w:val="0083689C"/>
    <w:rsid w:val="008420B8"/>
    <w:rsid w:val="0087486A"/>
    <w:rsid w:val="008C3319"/>
    <w:rsid w:val="008C4E00"/>
    <w:rsid w:val="00951E5E"/>
    <w:rsid w:val="00956C3F"/>
    <w:rsid w:val="00971AC9"/>
    <w:rsid w:val="00994708"/>
    <w:rsid w:val="009B05F2"/>
    <w:rsid w:val="009C28AD"/>
    <w:rsid w:val="009C7343"/>
    <w:rsid w:val="009F2711"/>
    <w:rsid w:val="00A21945"/>
    <w:rsid w:val="00A3505F"/>
    <w:rsid w:val="00A40362"/>
    <w:rsid w:val="00A430BD"/>
    <w:rsid w:val="00A60A59"/>
    <w:rsid w:val="00A7018E"/>
    <w:rsid w:val="00A82AC0"/>
    <w:rsid w:val="00A91797"/>
    <w:rsid w:val="00A9197F"/>
    <w:rsid w:val="00AA2773"/>
    <w:rsid w:val="00AC6DAD"/>
    <w:rsid w:val="00AC79D1"/>
    <w:rsid w:val="00AE3DCE"/>
    <w:rsid w:val="00AE5C58"/>
    <w:rsid w:val="00AF3FE3"/>
    <w:rsid w:val="00B10C79"/>
    <w:rsid w:val="00B17992"/>
    <w:rsid w:val="00B251CF"/>
    <w:rsid w:val="00B3238A"/>
    <w:rsid w:val="00B4772F"/>
    <w:rsid w:val="00B6374A"/>
    <w:rsid w:val="00B65B74"/>
    <w:rsid w:val="00B721FD"/>
    <w:rsid w:val="00B75A63"/>
    <w:rsid w:val="00B90356"/>
    <w:rsid w:val="00B940EB"/>
    <w:rsid w:val="00BB1452"/>
    <w:rsid w:val="00BC5163"/>
    <w:rsid w:val="00BD7A1F"/>
    <w:rsid w:val="00BE2D92"/>
    <w:rsid w:val="00BE447F"/>
    <w:rsid w:val="00BF397F"/>
    <w:rsid w:val="00C21F36"/>
    <w:rsid w:val="00C3484E"/>
    <w:rsid w:val="00C355CA"/>
    <w:rsid w:val="00C3789D"/>
    <w:rsid w:val="00C50EFC"/>
    <w:rsid w:val="00C67D45"/>
    <w:rsid w:val="00C7196E"/>
    <w:rsid w:val="00C8442F"/>
    <w:rsid w:val="00C85C4F"/>
    <w:rsid w:val="00CA525D"/>
    <w:rsid w:val="00CC68F9"/>
    <w:rsid w:val="00CC6A8B"/>
    <w:rsid w:val="00CE65DF"/>
    <w:rsid w:val="00CF5AC9"/>
    <w:rsid w:val="00D058CE"/>
    <w:rsid w:val="00D060B8"/>
    <w:rsid w:val="00D31412"/>
    <w:rsid w:val="00D42677"/>
    <w:rsid w:val="00D61CE4"/>
    <w:rsid w:val="00D626F9"/>
    <w:rsid w:val="00D77CDF"/>
    <w:rsid w:val="00D82514"/>
    <w:rsid w:val="00D869B1"/>
    <w:rsid w:val="00D875D5"/>
    <w:rsid w:val="00DB75F1"/>
    <w:rsid w:val="00DD147B"/>
    <w:rsid w:val="00DE0BF9"/>
    <w:rsid w:val="00DE21D1"/>
    <w:rsid w:val="00DF6FDB"/>
    <w:rsid w:val="00E22083"/>
    <w:rsid w:val="00E3586D"/>
    <w:rsid w:val="00E411F0"/>
    <w:rsid w:val="00E55548"/>
    <w:rsid w:val="00E60AA9"/>
    <w:rsid w:val="00E97C23"/>
    <w:rsid w:val="00EA4A52"/>
    <w:rsid w:val="00EC5F19"/>
    <w:rsid w:val="00ED26B8"/>
    <w:rsid w:val="00ED28B1"/>
    <w:rsid w:val="00ED3673"/>
    <w:rsid w:val="00EE6B43"/>
    <w:rsid w:val="00EF64DB"/>
    <w:rsid w:val="00F12C95"/>
    <w:rsid w:val="00F15AF5"/>
    <w:rsid w:val="00F53A1F"/>
    <w:rsid w:val="00F60317"/>
    <w:rsid w:val="00F65AC5"/>
    <w:rsid w:val="00F86B65"/>
    <w:rsid w:val="00FA41F9"/>
    <w:rsid w:val="00FF77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9C27E"/>
  <w15:chartTrackingRefBased/>
  <w15:docId w15:val="{145B3926-BCB6-4E4D-B81A-D636EA4F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 - Växjö kommun"/>
    <w:qFormat/>
    <w:rsid w:val="003C177D"/>
    <w:pPr>
      <w:spacing w:line="360" w:lineRule="auto"/>
    </w:pPr>
    <w:rPr>
      <w:rFonts w:ascii="Lora" w:hAnsi="Lora"/>
    </w:rPr>
  </w:style>
  <w:style w:type="paragraph" w:styleId="Rubrik1">
    <w:name w:val="heading 1"/>
    <w:aliases w:val="Huvudrubrik - Växjö kommun"/>
    <w:basedOn w:val="Normal"/>
    <w:next w:val="Normal"/>
    <w:link w:val="Rubrik1Char"/>
    <w:uiPriority w:val="9"/>
    <w:qFormat/>
    <w:rsid w:val="00E60AA9"/>
    <w:pPr>
      <w:keepNext/>
      <w:keepLines/>
      <w:spacing w:before="240" w:after="0"/>
      <w:outlineLvl w:val="0"/>
    </w:pPr>
    <w:rPr>
      <w:rFonts w:ascii="Växjö Now" w:eastAsiaTheme="majorEastAsia" w:hAnsi="Växjö Now" w:cstheme="majorBidi"/>
      <w:b/>
      <w:sz w:val="44"/>
      <w:szCs w:val="32"/>
    </w:rPr>
  </w:style>
  <w:style w:type="paragraph" w:styleId="Rubrik2">
    <w:name w:val="heading 2"/>
    <w:aliases w:val="Mellanrubrik 1 - Växjö kommun"/>
    <w:basedOn w:val="Normal"/>
    <w:next w:val="Normal"/>
    <w:link w:val="Rubrik2Char"/>
    <w:uiPriority w:val="9"/>
    <w:unhideWhenUsed/>
    <w:qFormat/>
    <w:rsid w:val="007E4072"/>
    <w:pPr>
      <w:keepNext/>
      <w:keepLines/>
      <w:spacing w:before="40" w:after="0"/>
      <w:outlineLvl w:val="1"/>
    </w:pPr>
    <w:rPr>
      <w:rFonts w:ascii="Växjö Now" w:eastAsiaTheme="majorEastAsia" w:hAnsi="Växjö Now" w:cstheme="majorBidi"/>
      <w:b/>
      <w:sz w:val="28"/>
      <w:szCs w:val="26"/>
    </w:rPr>
  </w:style>
  <w:style w:type="paragraph" w:styleId="Rubrik3">
    <w:name w:val="heading 3"/>
    <w:aliases w:val="Mellanrubrik 2 - Växjö kommun"/>
    <w:basedOn w:val="Normal"/>
    <w:next w:val="Normal"/>
    <w:link w:val="Rubrik3Char"/>
    <w:uiPriority w:val="9"/>
    <w:unhideWhenUsed/>
    <w:qFormat/>
    <w:rsid w:val="007E4072"/>
    <w:pPr>
      <w:keepNext/>
      <w:keepLines/>
      <w:spacing w:before="40" w:after="0"/>
      <w:outlineLvl w:val="2"/>
    </w:pPr>
    <w:rPr>
      <w:rFonts w:ascii="Växjö Now" w:eastAsiaTheme="majorEastAsia" w:hAnsi="Växjö Now" w:cstheme="majorBidi"/>
      <w:b/>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aliases w:val="Ingress - Växjö kommun"/>
    <w:uiPriority w:val="1"/>
    <w:qFormat/>
    <w:rsid w:val="007E4072"/>
    <w:pPr>
      <w:spacing w:after="0" w:line="360" w:lineRule="auto"/>
    </w:pPr>
    <w:rPr>
      <w:rFonts w:ascii="Växjö Now" w:hAnsi="Växjö Now"/>
      <w:sz w:val="24"/>
    </w:rPr>
  </w:style>
  <w:style w:type="character" w:customStyle="1" w:styleId="Rubrik1Char">
    <w:name w:val="Rubrik 1 Char"/>
    <w:aliases w:val="Huvudrubrik - Växjö kommun Char"/>
    <w:basedOn w:val="Standardstycketeckensnitt"/>
    <w:link w:val="Rubrik1"/>
    <w:uiPriority w:val="9"/>
    <w:rsid w:val="00E60AA9"/>
    <w:rPr>
      <w:rFonts w:ascii="Växjö Now" w:eastAsiaTheme="majorEastAsia" w:hAnsi="Växjö Now" w:cstheme="majorBidi"/>
      <w:b/>
      <w:sz w:val="44"/>
      <w:szCs w:val="32"/>
    </w:rPr>
  </w:style>
  <w:style w:type="character" w:customStyle="1" w:styleId="Rubrik2Char">
    <w:name w:val="Rubrik 2 Char"/>
    <w:aliases w:val="Mellanrubrik 1 - Växjö kommun Char"/>
    <w:basedOn w:val="Standardstycketeckensnitt"/>
    <w:link w:val="Rubrik2"/>
    <w:uiPriority w:val="9"/>
    <w:rsid w:val="007E4072"/>
    <w:rPr>
      <w:rFonts w:ascii="Växjö Now" w:eastAsiaTheme="majorEastAsia" w:hAnsi="Växjö Now" w:cstheme="majorBidi"/>
      <w:b/>
      <w:sz w:val="28"/>
      <w:szCs w:val="26"/>
    </w:rPr>
  </w:style>
  <w:style w:type="character" w:customStyle="1" w:styleId="Rubrik3Char">
    <w:name w:val="Rubrik 3 Char"/>
    <w:aliases w:val="Mellanrubrik 2 - Växjö kommun Char"/>
    <w:basedOn w:val="Standardstycketeckensnitt"/>
    <w:link w:val="Rubrik3"/>
    <w:uiPriority w:val="9"/>
    <w:rsid w:val="007E4072"/>
    <w:rPr>
      <w:rFonts w:ascii="Växjö Now" w:eastAsiaTheme="majorEastAsia" w:hAnsi="Växjö Now" w:cstheme="majorBidi"/>
      <w:b/>
      <w:sz w:val="24"/>
      <w:szCs w:val="24"/>
    </w:rPr>
  </w:style>
  <w:style w:type="paragraph" w:styleId="Sidhuvud">
    <w:name w:val="header"/>
    <w:basedOn w:val="Normal"/>
    <w:link w:val="SidhuvudChar"/>
    <w:uiPriority w:val="99"/>
    <w:unhideWhenUsed/>
    <w:rsid w:val="007E407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E4072"/>
    <w:rPr>
      <w:rFonts w:ascii="Lora" w:hAnsi="Lora"/>
    </w:rPr>
  </w:style>
  <w:style w:type="paragraph" w:styleId="Sidfot">
    <w:name w:val="footer"/>
    <w:basedOn w:val="Normal"/>
    <w:link w:val="SidfotChar"/>
    <w:uiPriority w:val="99"/>
    <w:unhideWhenUsed/>
    <w:rsid w:val="007E407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E4072"/>
    <w:rPr>
      <w:rFonts w:ascii="Lora" w:hAnsi="Lora"/>
    </w:rPr>
  </w:style>
  <w:style w:type="character" w:styleId="Platshllartext">
    <w:name w:val="Placeholder Text"/>
    <w:basedOn w:val="Standardstycketeckensnitt"/>
    <w:uiPriority w:val="99"/>
    <w:semiHidden/>
    <w:rsid w:val="006416DB"/>
    <w:rPr>
      <w:color w:val="808080"/>
    </w:rPr>
  </w:style>
  <w:style w:type="paragraph" w:styleId="Ballongtext">
    <w:name w:val="Balloon Text"/>
    <w:basedOn w:val="Normal"/>
    <w:link w:val="BallongtextChar"/>
    <w:uiPriority w:val="99"/>
    <w:semiHidden/>
    <w:unhideWhenUsed/>
    <w:rsid w:val="005615C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615CF"/>
    <w:rPr>
      <w:rFonts w:ascii="Segoe UI" w:hAnsi="Segoe UI" w:cs="Segoe UI"/>
      <w:sz w:val="18"/>
      <w:szCs w:val="18"/>
    </w:rPr>
  </w:style>
  <w:style w:type="table" w:styleId="Tabellrutnt">
    <w:name w:val="Table Grid"/>
    <w:basedOn w:val="Normaltabell"/>
    <w:uiPriority w:val="39"/>
    <w:rsid w:val="004E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aUnderrubrik">
    <w:name w:val="Solna Underrubrik"/>
    <w:next w:val="Normal"/>
    <w:rsid w:val="00F65AC5"/>
    <w:pPr>
      <w:spacing w:line="240" w:lineRule="auto"/>
      <w:jc w:val="both"/>
    </w:pPr>
    <w:rPr>
      <w:rFonts w:ascii="Arial" w:eastAsia="Times New Roman" w:hAnsi="Arial" w:cs="Arial"/>
      <w:sz w:val="30"/>
      <w:szCs w:val="30"/>
    </w:rPr>
  </w:style>
  <w:style w:type="character" w:customStyle="1" w:styleId="Ledord">
    <w:name w:val="Ledord"/>
    <w:rsid w:val="00F65AC5"/>
    <w:rPr>
      <w:rFonts w:ascii="Arial" w:hAnsi="Arial" w:cs="Arial"/>
      <w:b/>
      <w:bCs/>
      <w:sz w:val="20"/>
      <w:szCs w:val="20"/>
    </w:rPr>
  </w:style>
  <w:style w:type="paragraph" w:customStyle="1" w:styleId="tgrdsnummer">
    <w:name w:val="Åtgärdsnummer"/>
    <w:basedOn w:val="Numreradlista"/>
    <w:rsid w:val="00F65AC5"/>
    <w:pPr>
      <w:numPr>
        <w:numId w:val="0"/>
      </w:numPr>
      <w:tabs>
        <w:tab w:val="num" w:pos="360"/>
      </w:tabs>
      <w:spacing w:after="0" w:line="240" w:lineRule="auto"/>
      <w:ind w:left="360" w:hanging="360"/>
      <w:contextualSpacing w:val="0"/>
      <w:jc w:val="right"/>
    </w:pPr>
    <w:rPr>
      <w:rFonts w:ascii="Times New Roman" w:eastAsia="Times New Roman" w:hAnsi="Times New Roman" w:cs="Times New Roman"/>
      <w:sz w:val="24"/>
      <w:szCs w:val="24"/>
    </w:rPr>
  </w:style>
  <w:style w:type="character" w:styleId="Hyperlnk">
    <w:name w:val="Hyperlink"/>
    <w:basedOn w:val="Standardstycketeckensnitt"/>
    <w:uiPriority w:val="99"/>
    <w:unhideWhenUsed/>
    <w:rsid w:val="00F65AC5"/>
    <w:rPr>
      <w:color w:val="D70071" w:themeColor="hyperlink"/>
      <w:u w:val="single"/>
    </w:rPr>
  </w:style>
  <w:style w:type="paragraph" w:styleId="Numreradlista">
    <w:name w:val="List Number"/>
    <w:basedOn w:val="Normal"/>
    <w:uiPriority w:val="99"/>
    <w:semiHidden/>
    <w:unhideWhenUsed/>
    <w:rsid w:val="00F65AC5"/>
    <w:pPr>
      <w:numPr>
        <w:numId w:val="2"/>
      </w:numPr>
      <w:contextualSpacing/>
    </w:pPr>
  </w:style>
  <w:style w:type="paragraph" w:styleId="Liststycke">
    <w:name w:val="List Paragraph"/>
    <w:basedOn w:val="Normal"/>
    <w:uiPriority w:val="34"/>
    <w:rsid w:val="00200569"/>
    <w:pPr>
      <w:ind w:left="720"/>
      <w:contextualSpacing/>
    </w:pPr>
  </w:style>
  <w:style w:type="character" w:styleId="Stark">
    <w:name w:val="Strong"/>
    <w:basedOn w:val="Standardstycketeckensnitt"/>
    <w:uiPriority w:val="22"/>
    <w:qFormat/>
    <w:rsid w:val="004D583E"/>
    <w:rPr>
      <w:b/>
      <w:bCs/>
    </w:rPr>
  </w:style>
  <w:style w:type="paragraph" w:styleId="Normalwebb">
    <w:name w:val="Normal (Web)"/>
    <w:basedOn w:val="Normal"/>
    <w:uiPriority w:val="99"/>
    <w:unhideWhenUsed/>
    <w:rsid w:val="0043087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ext">
    <w:name w:val="text"/>
    <w:basedOn w:val="Standardstycketeckensnitt"/>
    <w:rsid w:val="0043087A"/>
  </w:style>
  <w:style w:type="character" w:styleId="AnvndHyperlnk">
    <w:name w:val="FollowedHyperlink"/>
    <w:basedOn w:val="Standardstycketeckensnitt"/>
    <w:uiPriority w:val="99"/>
    <w:semiHidden/>
    <w:unhideWhenUsed/>
    <w:rsid w:val="003D6C31"/>
    <w:rPr>
      <w:color w:val="00375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iksdagen.se/sv/dokument-lagar/dokument/svensk-forfattningssamling/patientsakerhetslag-2010659_sfs-2010-659"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riksdagen.se/sv/dokument-lagar/dokument/svensk-forfattningssamling/patientlag-2014821_sfs-2014-821"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ocialstyrelsen.se/globalassets/sharepoint-dokument/artikelkatalog/foreskrifter-och-allmanna-rad/2021-6-7503.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iksdagen.se/sv/dokument-lagar/dokument/svensk-forfattningssamling/halso--och-sjukvardslag_sfs-2017-30" TargetMode="External"/><Relationship Id="rId5" Type="http://schemas.openxmlformats.org/officeDocument/2006/relationships/numbering" Target="numbering.xml"/><Relationship Id="rId15" Type="http://schemas.openxmlformats.org/officeDocument/2006/relationships/hyperlink" Target="https://www.riksdagen.se/sv/dokument-lagar/dokument/svensk-forfattningssamling/rubriken-upphor-att-galla-u2022-05-26lag_sfs-2021-60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iksdagen.se/sv/dokument-lagar/dokument/svensk-forfattningssamling/lag-1993584-om-medicintekniska-produkter_sfs-1993-584"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fra3\OneDrive%20-%20V&#228;xj&#246;%20kommun\Koncerngemensamt%20dokument%20-%20testmal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C3C09AF235499DB196446FFF9385E4"/>
        <w:category>
          <w:name w:val="Allmänt"/>
          <w:gallery w:val="placeholder"/>
        </w:category>
        <w:types>
          <w:type w:val="bbPlcHdr"/>
        </w:types>
        <w:behaviors>
          <w:behavior w:val="content"/>
        </w:behaviors>
        <w:guid w:val="{0748FAFD-AB0F-4AE2-B522-D2BC010F738C}"/>
      </w:docPartPr>
      <w:docPartBody>
        <w:p w:rsidR="00553BA1" w:rsidRDefault="007B26A4">
          <w:r w:rsidRPr="004D7FEE">
            <w:rPr>
              <w:rStyle w:val="Platshllartext"/>
            </w:rPr>
            <w:t>[Titel]</w:t>
          </w:r>
        </w:p>
      </w:docPartBody>
    </w:docPart>
    <w:docPart>
      <w:docPartPr>
        <w:name w:val="93DEA3581CBC4C82A5BC6B153E41B810"/>
        <w:category>
          <w:name w:val="Allmänt"/>
          <w:gallery w:val="placeholder"/>
        </w:category>
        <w:types>
          <w:type w:val="bbPlcHdr"/>
        </w:types>
        <w:behaviors>
          <w:behavior w:val="content"/>
        </w:behaviors>
        <w:guid w:val="{D6658AEE-568E-47A9-8000-1C4A3E07D33A}"/>
      </w:docPartPr>
      <w:docPartBody>
        <w:p w:rsidR="006059C2" w:rsidRDefault="00A823FA" w:rsidP="00A823FA">
          <w:pPr>
            <w:pStyle w:val="93DEA3581CBC4C82A5BC6B153E41B810"/>
          </w:pPr>
          <w:r w:rsidRPr="00DF6FDB">
            <w:rPr>
              <w:rStyle w:val="Platshllartext"/>
              <w:rFonts w:asciiTheme="majorHAnsi" w:hAnsiTheme="majorHAnsi"/>
            </w:rPr>
            <w:t>[Process]</w:t>
          </w:r>
        </w:p>
      </w:docPartBody>
    </w:docPart>
    <w:docPart>
      <w:docPartPr>
        <w:name w:val="58C986D2F4B74F68AF48EFD58F2DFDE3"/>
        <w:category>
          <w:name w:val="Allmänt"/>
          <w:gallery w:val="placeholder"/>
        </w:category>
        <w:types>
          <w:type w:val="bbPlcHdr"/>
        </w:types>
        <w:behaviors>
          <w:behavior w:val="content"/>
        </w:behaviors>
        <w:guid w:val="{AEB74B5F-0B9C-4A98-ABB4-8C0B84BF036D}"/>
      </w:docPartPr>
      <w:docPartBody>
        <w:p w:rsidR="006059C2" w:rsidRDefault="00A823FA" w:rsidP="00A823FA">
          <w:pPr>
            <w:pStyle w:val="58C986D2F4B74F68AF48EFD58F2DFDE3"/>
          </w:pPr>
          <w:r w:rsidRPr="00B6374A">
            <w:rPr>
              <w:rStyle w:val="Platshllartext"/>
              <w:sz w:val="20"/>
              <w:szCs w:val="20"/>
            </w:rPr>
            <w:t>[Organisation_visa]</w:t>
          </w:r>
        </w:p>
      </w:docPartBody>
    </w:docPart>
    <w:docPart>
      <w:docPartPr>
        <w:name w:val="713C4202F1524913876FF38AA231B62E"/>
        <w:category>
          <w:name w:val="Allmänt"/>
          <w:gallery w:val="placeholder"/>
        </w:category>
        <w:types>
          <w:type w:val="bbPlcHdr"/>
        </w:types>
        <w:behaviors>
          <w:behavior w:val="content"/>
        </w:behaviors>
        <w:guid w:val="{E75C7B4A-F7B1-4935-8562-3B0F7681CD09}"/>
      </w:docPartPr>
      <w:docPartBody>
        <w:p w:rsidR="006059C2" w:rsidRDefault="00A823FA" w:rsidP="00A823FA">
          <w:pPr>
            <w:pStyle w:val="713C4202F1524913876FF38AA231B62E"/>
          </w:pPr>
          <w:r w:rsidRPr="00065401">
            <w:rPr>
              <w:rStyle w:val="Platshllartext"/>
            </w:rPr>
            <w:t>[Publiceringsdatum_visa]</w:t>
          </w:r>
        </w:p>
      </w:docPartBody>
    </w:docPart>
    <w:docPart>
      <w:docPartPr>
        <w:name w:val="5C32F28AD25842F2AD1465A75FE4124D"/>
        <w:category>
          <w:name w:val="Allmänt"/>
          <w:gallery w:val="placeholder"/>
        </w:category>
        <w:types>
          <w:type w:val="bbPlcHdr"/>
        </w:types>
        <w:behaviors>
          <w:behavior w:val="content"/>
        </w:behaviors>
        <w:guid w:val="{B9E71505-80A3-451F-BB33-8D5D488D7FE6}"/>
      </w:docPartPr>
      <w:docPartBody>
        <w:p w:rsidR="00B6148D" w:rsidRDefault="00C51CEE">
          <w:r w:rsidRPr="00CB0A09">
            <w:rPr>
              <w:rStyle w:val="Platshllartext"/>
            </w:rPr>
            <w:t>[Framtagen av]</w:t>
          </w:r>
        </w:p>
      </w:docPartBody>
    </w:docPart>
    <w:docPart>
      <w:docPartPr>
        <w:name w:val="F96BA5E8F866475FB20CBC03CFEDE793"/>
        <w:category>
          <w:name w:val="Allmänt"/>
          <w:gallery w:val="placeholder"/>
        </w:category>
        <w:types>
          <w:type w:val="bbPlcHdr"/>
        </w:types>
        <w:behaviors>
          <w:behavior w:val="content"/>
        </w:behaviors>
        <w:guid w:val="{514B8D71-940F-42E1-8CBC-35039FE54734}"/>
      </w:docPartPr>
      <w:docPartBody>
        <w:p w:rsidR="00B6148D" w:rsidRDefault="00C51CEE">
          <w:r w:rsidRPr="00CB0A09">
            <w:rPr>
              <w:rStyle w:val="Platshllartext"/>
            </w:rPr>
            <w:t>[Fastställd av]</w:t>
          </w:r>
        </w:p>
      </w:docPartBody>
    </w:docPart>
    <w:docPart>
      <w:docPartPr>
        <w:name w:val="78850FEC171F4706B4BC40766DB860DE"/>
        <w:category>
          <w:name w:val="Allmänt"/>
          <w:gallery w:val="placeholder"/>
        </w:category>
        <w:types>
          <w:type w:val="bbPlcHdr"/>
        </w:types>
        <w:behaviors>
          <w:behavior w:val="content"/>
        </w:behaviors>
        <w:guid w:val="{01FF6A96-1D81-4A0D-85FD-0F9E2F2C2942}"/>
      </w:docPartPr>
      <w:docPartBody>
        <w:p w:rsidR="00B6148D" w:rsidRDefault="00C51CEE">
          <w:r w:rsidRPr="00CB0A09">
            <w:rPr>
              <w:rStyle w:val="Platshllartext"/>
            </w:rPr>
            <w:t>[Revideringsdatum_visa]</w:t>
          </w:r>
        </w:p>
      </w:docPartBody>
    </w:docPart>
    <w:docPart>
      <w:docPartPr>
        <w:name w:val="24600B041E1D4BC7907D09179F651A5A"/>
        <w:category>
          <w:name w:val="Allmänt"/>
          <w:gallery w:val="placeholder"/>
        </w:category>
        <w:types>
          <w:type w:val="bbPlcHdr"/>
        </w:types>
        <w:behaviors>
          <w:behavior w:val="content"/>
        </w:behaviors>
        <w:guid w:val="{2EC4E0E0-C81D-4E72-97FF-D08395641286}"/>
      </w:docPartPr>
      <w:docPartBody>
        <w:p w:rsidR="00B6148D" w:rsidRDefault="00C51CEE">
          <w:r w:rsidRPr="00CB0A09">
            <w:rPr>
              <w:rStyle w:val="Platshllartext"/>
            </w:rPr>
            <w:t>[Dokumenttyp]</w:t>
          </w:r>
        </w:p>
      </w:docPartBody>
    </w:docPart>
    <w:docPart>
      <w:docPartPr>
        <w:name w:val="18FF791E8B954CBB8DF343AAF5B74B82"/>
        <w:category>
          <w:name w:val="Allmänt"/>
          <w:gallery w:val="placeholder"/>
        </w:category>
        <w:types>
          <w:type w:val="bbPlcHdr"/>
        </w:types>
        <w:behaviors>
          <w:behavior w:val="content"/>
        </w:behaviors>
        <w:guid w:val="{E6D6DA99-801E-48A9-BFF7-EBAE44715968}"/>
      </w:docPartPr>
      <w:docPartBody>
        <w:p w:rsidR="00B6148D" w:rsidRDefault="00C51CEE">
          <w:r w:rsidRPr="00CB0A09">
            <w:rPr>
              <w:rStyle w:val="Platshllartext"/>
            </w:rPr>
            <w:t>[DokumentId]</w:t>
          </w:r>
        </w:p>
      </w:docPartBody>
    </w:docPart>
    <w:docPart>
      <w:docPartPr>
        <w:name w:val="778EF802BA6F4D23B37BE22C809D813A"/>
        <w:category>
          <w:name w:val="Allmänt"/>
          <w:gallery w:val="placeholder"/>
        </w:category>
        <w:types>
          <w:type w:val="bbPlcHdr"/>
        </w:types>
        <w:behaviors>
          <w:behavior w:val="content"/>
        </w:behaviors>
        <w:guid w:val="{EBA29D9B-78BB-4F17-875A-33680A0B5E59}"/>
      </w:docPartPr>
      <w:docPartBody>
        <w:p w:rsidR="00B6148D" w:rsidRDefault="00C51CEE">
          <w:r w:rsidRPr="00CB0A09">
            <w:rPr>
              <w:rStyle w:val="Platshllartext"/>
            </w:rPr>
            <w:t>[Publicerad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äxjö Now">
    <w:panose1 w:val="00000500000000000000"/>
    <w:charset w:val="00"/>
    <w:family w:val="auto"/>
    <w:pitch w:val="variable"/>
    <w:sig w:usb0="00000007" w:usb1="00000000" w:usb2="00000000" w:usb3="00000000" w:csb0="00000093" w:csb1="00000000"/>
  </w:font>
  <w:font w:name="Lora">
    <w:panose1 w:val="02000503000000020004"/>
    <w:charset w:val="00"/>
    <w:family w:val="auto"/>
    <w:pitch w:val="variable"/>
    <w:sig w:usb0="800002A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131"/>
    <w:rsid w:val="000505E5"/>
    <w:rsid w:val="000759C8"/>
    <w:rsid w:val="000824A9"/>
    <w:rsid w:val="000965BE"/>
    <w:rsid w:val="00271C5B"/>
    <w:rsid w:val="002C0371"/>
    <w:rsid w:val="00364C06"/>
    <w:rsid w:val="00365F50"/>
    <w:rsid w:val="00373EFA"/>
    <w:rsid w:val="00390131"/>
    <w:rsid w:val="003A6792"/>
    <w:rsid w:val="004B1724"/>
    <w:rsid w:val="004B57D1"/>
    <w:rsid w:val="00504A73"/>
    <w:rsid w:val="00520AE2"/>
    <w:rsid w:val="005270B1"/>
    <w:rsid w:val="00553BA1"/>
    <w:rsid w:val="00581540"/>
    <w:rsid w:val="00587336"/>
    <w:rsid w:val="005B7C5C"/>
    <w:rsid w:val="006059C2"/>
    <w:rsid w:val="00676AD9"/>
    <w:rsid w:val="00756E95"/>
    <w:rsid w:val="007B26A4"/>
    <w:rsid w:val="007C6BA6"/>
    <w:rsid w:val="00837176"/>
    <w:rsid w:val="00883F93"/>
    <w:rsid w:val="009A7B71"/>
    <w:rsid w:val="00A17304"/>
    <w:rsid w:val="00A24B97"/>
    <w:rsid w:val="00A6146B"/>
    <w:rsid w:val="00A823FA"/>
    <w:rsid w:val="00AF28F4"/>
    <w:rsid w:val="00B6148D"/>
    <w:rsid w:val="00B87A0F"/>
    <w:rsid w:val="00C51CEE"/>
    <w:rsid w:val="00D401C7"/>
    <w:rsid w:val="00D46B86"/>
    <w:rsid w:val="00DB645F"/>
    <w:rsid w:val="00EE618F"/>
    <w:rsid w:val="00FA1743"/>
    <w:rsid w:val="00FB68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131"/>
    <w:rPr>
      <w:rFonts w:cs="Times New Roman"/>
      <w:sz w:val="3276"/>
      <w:szCs w:val="327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0AE2"/>
    <w:rPr>
      <w:color w:val="808080"/>
    </w:rPr>
  </w:style>
  <w:style w:type="paragraph" w:customStyle="1" w:styleId="93DEA3581CBC4C82A5BC6B153E41B810">
    <w:name w:val="93DEA3581CBC4C82A5BC6B153E41B810"/>
    <w:rsid w:val="00A823FA"/>
  </w:style>
  <w:style w:type="paragraph" w:customStyle="1" w:styleId="58C986D2F4B74F68AF48EFD58F2DFDE3">
    <w:name w:val="58C986D2F4B74F68AF48EFD58F2DFDE3"/>
    <w:rsid w:val="00A823FA"/>
  </w:style>
  <w:style w:type="paragraph" w:customStyle="1" w:styleId="713C4202F1524913876FF38AA231B62E">
    <w:name w:val="713C4202F1524913876FF38AA231B62E"/>
    <w:rsid w:val="00A823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Pilot-Tryggt och formellt - Växjö kommun">
  <a:themeElements>
    <a:clrScheme name="Växjö kommun">
      <a:dk1>
        <a:sysClr val="windowText" lastClr="000000"/>
      </a:dk1>
      <a:lt1>
        <a:sysClr val="window" lastClr="FFFFFF"/>
      </a:lt1>
      <a:dk2>
        <a:srgbClr val="003752"/>
      </a:dk2>
      <a:lt2>
        <a:srgbClr val="D9E3E9"/>
      </a:lt2>
      <a:accent1>
        <a:srgbClr val="003752"/>
      </a:accent1>
      <a:accent2>
        <a:srgbClr val="007C3E"/>
      </a:accent2>
      <a:accent3>
        <a:srgbClr val="F9A519"/>
      </a:accent3>
      <a:accent4>
        <a:srgbClr val="D70071"/>
      </a:accent4>
      <a:accent5>
        <a:srgbClr val="26A5A0"/>
      </a:accent5>
      <a:accent6>
        <a:srgbClr val="0095D2"/>
      </a:accent6>
      <a:hlink>
        <a:srgbClr val="D70071"/>
      </a:hlink>
      <a:folHlink>
        <a:srgbClr val="003752"/>
      </a:folHlink>
    </a:clrScheme>
    <a:fontScheme name="Växjö kommun1">
      <a:majorFont>
        <a:latin typeface="Växjö Now"/>
        <a:ea typeface=""/>
        <a:cs typeface=""/>
      </a:majorFont>
      <a:minorFont>
        <a:latin typeface="Växjö N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ilot-Tryggt och formellt - Växjö kommun" id="{4804E727-BE33-4DC9-87F5-FDA3C649E356}" vid="{2BA2BA92-1D1E-4C33-B042-16F3132718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5169776575a4c25b661a1faaeadafeb xmlns="64359523-db68-447d-ae7a-b9a5bf9c5fea">
      <Terms xmlns="http://schemas.microsoft.com/office/infopath/2007/PartnerControls"/>
    </g5169776575a4c25b661a1faaeadafeb>
    <g1ec896d63654938adafda318064176a xmlns="64359523-db68-447d-ae7a-b9a5bf9c5fea">
      <Terms xmlns="http://schemas.microsoft.com/office/infopath/2007/PartnerControls">
        <TermInfo xmlns="http://schemas.microsoft.com/office/infopath/2007/PartnerControls">
          <TermName xmlns="http://schemas.microsoft.com/office/infopath/2007/PartnerControls">4. Stödja individen för ett tryggt och självständigt liv</TermName>
          <TermId xmlns="http://schemas.microsoft.com/office/infopath/2007/PartnerControls">c74768dc-8aa4-46ae-9834-59fef75c8d90</TermId>
        </TermInfo>
      </Terms>
    </g1ec896d63654938adafda318064176a>
    <idd841dceb45437cb7d4ac671e1f0f69 xmlns="64359523-db68-447d-ae7a-b9a5bf9c5fea">
      <Terms xmlns="http://schemas.microsoft.com/office/infopath/2007/PartnerControls">
        <TermInfo xmlns="http://schemas.microsoft.com/office/infopath/2007/PartnerControls">
          <TermName xmlns="http://schemas.microsoft.com/office/infopath/2007/PartnerControls">Rutin</TermName>
          <TermId xmlns="http://schemas.microsoft.com/office/infopath/2007/PartnerControls">6b2b67c1-c68f-4a08-92b6-4b6367c411f7</TermId>
        </TermInfo>
      </Terms>
    </idd841dceb45437cb7d4ac671e1f0f69>
    <Koncerngemensamt xmlns="64359523-db68-447d-ae7a-b9a5bf9c5fea">Nej</Koncerngemensamt>
    <PubliceradVersion xmlns="64359523-db68-447d-ae7a-b9a5bf9c5fea">1</PubliceradVersion>
    <ef1022d219374e4988671a8d7a4dcf99 xmlns="64359523-db68-447d-ae7a-b9a5bf9c5fea">
      <Terms xmlns="http://schemas.microsoft.com/office/infopath/2007/PartnerControls">
        <TermInfo xmlns="http://schemas.microsoft.com/office/infopath/2007/PartnerControls">
          <TermName xmlns="http://schemas.microsoft.com/office/infopath/2007/PartnerControls">Omsorgsförvaltningen</TermName>
          <TermId xmlns="http://schemas.microsoft.com/office/infopath/2007/PartnerControls">fbdae99d-b0ff-4ee6-8cbe-d84f5ad705cb</TermId>
        </TermInfo>
      </Terms>
    </ef1022d219374e4988671a8d7a4dcf99>
    <Publiceringsdatum xmlns="64359523-db68-447d-ae7a-b9a5bf9c5fea">2024-02-20T23:00:00+00:00</Publiceringsdatum>
    <DokumentId xmlns="64359523-db68-447d-ae7a-b9a5bf9c5fea">00911</DokumentId>
    <Revideringsintervall xmlns="64359523-db68-447d-ae7a-b9a5bf9c5fea">12</Revideringsintervall>
    <Organisation_visa xmlns="64359523-db68-447d-ae7a-b9a5bf9c5fea">Omsorgsförvaltningen</Organisation_visa>
    <UndantaKonvertering xmlns="64359523-db68-447d-ae7a-b9a5bf9c5fea">Ja</UndantaKonvertering>
    <Publiceringsdatum_visa xmlns="64359523-db68-447d-ae7a-b9a5bf9c5fea">2024-02-21</Publiceringsdatum_visa>
    <Revideringsdatum_visa xmlns="64359523-db68-447d-ae7a-b9a5bf9c5fea">2025-02-21</Revideringsdatum_visa>
    <FaststalldAv xmlns="9c041eed-dc55-4ca7-9cbf-767d059f4e9c">
      <UserInfo>
        <DisplayName>Dahlqvist Carola</DisplayName>
        <AccountId>692</AccountId>
        <AccountType/>
      </UserInfo>
    </FaststalldAv>
    <GranskadAv xmlns="9c041eed-dc55-4ca7-9cbf-767d059f4e9c">
      <UserInfo>
        <DisplayName/>
        <AccountId xsi:nil="true"/>
        <AccountType/>
      </UserInfo>
    </GranskadAv>
    <TaxCatchAll xmlns="9c041eed-dc55-4ca7-9cbf-767d059f4e9c">
      <Value>61</Value>
      <Value>75</Value>
      <Value>1</Value>
    </TaxCatchAll>
    <FramtagenAv xmlns="9c041eed-dc55-4ca7-9cbf-767d059f4e9c">
      <UserInfo>
        <DisplayName>Skoglund Sara</DisplayName>
        <AccountId>342</AccountId>
        <AccountType/>
      </UserInfo>
    </FramtagenAv>
    <Revideringsdatum xmlns="9c041eed-dc55-4ca7-9cbf-767d059f4e9c">2025-02-20T23:00:00+00:00</Revideringsdatum>
    <DLCPolicyLabelValue xmlns="14f5ea84-716a-40e0-ab2a-19411cca2281">1.0</DLCPolicyLabelValue>
    <_x0032_c8 xmlns="14f5ea84-716a-40e0-ab2a-19411cca2281">
      <Url xsi:nil="true"/>
      <Description xsi:nil="true"/>
    </_x0032_c8>
    <SkaSlutarkiveras xmlns="64359523-db68-447d-ae7a-b9a5bf9c5fea">Nej</SkaSlutarkiveras>
    <TaxCatchAllLabel xmlns="9c041eed-dc55-4ca7-9cbf-767d059f4e9c" xsi:nil="true"/>
    <Atgarder xmlns="14f5ea84-716a-40e0-ab2a-19411cca228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rocessdokument" ma:contentTypeID="0x0101005A98DE61C082E14793A1695457997B0400A45159A83F8EC54DBD4CF61F6EECCA5F" ma:contentTypeVersion="36" ma:contentTypeDescription="Skapa ett nytt dokument." ma:contentTypeScope="" ma:versionID="647e57a80bd36a2fb5ca51ec66671336">
  <xsd:schema xmlns:xsd="http://www.w3.org/2001/XMLSchema" xmlns:xs="http://www.w3.org/2001/XMLSchema" xmlns:p="http://schemas.microsoft.com/office/2006/metadata/properties" xmlns:ns2="9c041eed-dc55-4ca7-9cbf-767d059f4e9c" xmlns:ns3="64359523-db68-447d-ae7a-b9a5bf9c5fea" xmlns:ns4="14f5ea84-716a-40e0-ab2a-19411cca2281" targetNamespace="http://schemas.microsoft.com/office/2006/metadata/properties" ma:root="true" ma:fieldsID="4bef3ef3bf60613a255ab9fb4888e26a" ns2:_="" ns3:_="" ns4:_="">
    <xsd:import namespace="9c041eed-dc55-4ca7-9cbf-767d059f4e9c"/>
    <xsd:import namespace="64359523-db68-447d-ae7a-b9a5bf9c5fea"/>
    <xsd:import namespace="14f5ea84-716a-40e0-ab2a-19411cca2281"/>
    <xsd:element name="properties">
      <xsd:complexType>
        <xsd:sequence>
          <xsd:element name="documentManagement">
            <xsd:complexType>
              <xsd:all>
                <xsd:element ref="ns3:Koncerngemensamt" minOccurs="0"/>
                <xsd:element ref="ns2:FramtagenAv"/>
                <xsd:element ref="ns2:GranskadAv" minOccurs="0"/>
                <xsd:element ref="ns2:FaststalldAv"/>
                <xsd:element ref="ns3:UndantaKonvertering" minOccurs="0"/>
                <xsd:element ref="ns3:Revideringsintervall"/>
                <xsd:element ref="ns4:_x0032_c8" minOccurs="0"/>
                <xsd:element ref="ns3:SkaSlutarkiveras"/>
                <xsd:element ref="ns3:ef1022d219374e4988671a8d7a4dcf99" minOccurs="0"/>
                <xsd:element ref="ns2:TaxCatchAllLabel" minOccurs="0"/>
                <xsd:element ref="ns2:Revideringsdatum" minOccurs="0"/>
                <xsd:element ref="ns3:Publiceringsdatum" minOccurs="0"/>
                <xsd:element ref="ns3:PubliceradVersion" minOccurs="0"/>
                <xsd:element ref="ns3:g5169776575a4c25b661a1faaeadafeb" minOccurs="0"/>
                <xsd:element ref="ns3:idd841dceb45437cb7d4ac671e1f0f69" minOccurs="0"/>
                <xsd:element ref="ns2:TaxCatchAll" minOccurs="0"/>
                <xsd:element ref="ns3:DokumentId" minOccurs="0"/>
                <xsd:element ref="ns3:Organisation_visa" minOccurs="0"/>
                <xsd:element ref="ns3:Publiceringsdatum_visa" minOccurs="0"/>
                <xsd:element ref="ns3:Revideringsdatum_visa" minOccurs="0"/>
                <xsd:element ref="ns3:g1ec896d63654938adafda318064176a" minOccurs="0"/>
                <xsd:element ref="ns4:Atgarder" minOccurs="0"/>
                <xsd:element ref="ns4:DLCPolicyLabelValue" minOccurs="0"/>
                <xsd:element ref="ns4:MediaServiceKeyPoint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041eed-dc55-4ca7-9cbf-767d059f4e9c" elementFormDefault="qualified">
    <xsd:import namespace="http://schemas.microsoft.com/office/2006/documentManagement/types"/>
    <xsd:import namespace="http://schemas.microsoft.com/office/infopath/2007/PartnerControls"/>
    <xsd:element name="FramtagenAv" ma:index="5" ma:displayName="Framtagen av" ma:list="UserInfo" ma:SharePointGroup="0" ma:internalName="FramtagenAv"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ranskadAv" ma:index="6" nillable="true" ma:displayName="Granskad av" ma:list="UserInfo" ma:SharePointGroup="0" ma:internalName="GranskadAv"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aststalldAv" ma:index="7" ma:displayName="Fastställd av" ma:list="UserInfo" ma:SharePointGroup="0" ma:internalName="FaststalldAv"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CatchAllLabel" ma:index="20" nillable="true" ma:displayName="Taxonomy Catch All Column1" ma:hidden="true" ma:list="{ae7d44ea-d146-4600-aa72-76af19add3db}" ma:internalName="TaxCatchAllLabel" ma:readOnly="false" ma:showField="CatchAllDataLabel" ma:web="9c041eed-dc55-4ca7-9cbf-767d059f4e9c">
      <xsd:complexType>
        <xsd:complexContent>
          <xsd:extension base="dms:MultiChoiceLookup">
            <xsd:sequence>
              <xsd:element name="Value" type="dms:Lookup" maxOccurs="unbounded" minOccurs="0" nillable="true"/>
            </xsd:sequence>
          </xsd:extension>
        </xsd:complexContent>
      </xsd:complexType>
    </xsd:element>
    <xsd:element name="Revideringsdatum" ma:index="21" nillable="true" ma:displayName="Revideringsdatum" ma:format="DateOnly" ma:hidden="true" ma:internalName="Revideringsdatum" ma:readOnly="false">
      <xsd:simpleType>
        <xsd:restriction base="dms:DateTime"/>
      </xsd:simpleType>
    </xsd:element>
    <xsd:element name="TaxCatchAll" ma:index="26" nillable="true" ma:displayName="Taxonomy Catch All Column" ma:hidden="true" ma:list="{ae7d44ea-d146-4600-aa72-76af19add3db}" ma:internalName="TaxCatchAll" ma:readOnly="false" ma:showField="CatchAllData" ma:web="9c041eed-dc55-4ca7-9cbf-767d059f4e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359523-db68-447d-ae7a-b9a5bf9c5fea" elementFormDefault="qualified">
    <xsd:import namespace="http://schemas.microsoft.com/office/2006/documentManagement/types"/>
    <xsd:import namespace="http://schemas.microsoft.com/office/infopath/2007/PartnerControls"/>
    <xsd:element name="Koncerngemensamt" ma:index="3" nillable="true" ma:displayName="Koncerngemensamt" ma:default="Ja" ma:format="Dropdown" ma:internalName="Koncerngemensamt" ma:readOnly="false">
      <xsd:simpleType>
        <xsd:restriction base="dms:Choice">
          <xsd:enumeration value="Ja"/>
          <xsd:enumeration value="Nej"/>
        </xsd:restriction>
      </xsd:simpleType>
    </xsd:element>
    <xsd:element name="UndantaKonvertering" ma:index="9" nillable="true" ma:displayName="Publicera som PDF" ma:default="Ja" ma:description="T.ex. ifyllningsbara blanketter skall inte konverteras till PDF." ma:format="Dropdown" ma:internalName="UndantaKonvertering" ma:readOnly="false">
      <xsd:simpleType>
        <xsd:restriction base="dms:Choice">
          <xsd:enumeration value="Ja"/>
          <xsd:enumeration value="Nej"/>
        </xsd:restriction>
      </xsd:simpleType>
    </xsd:element>
    <xsd:element name="Revideringsintervall" ma:index="10" ma:displayName="Revideringsintervall (Antal månader till nästa revidering)" ma:decimals="0" ma:default="12" ma:description="Antal månader mellan revidering" ma:internalName="Revideringsintervall" ma:readOnly="false" ma:percentage="FALSE">
      <xsd:simpleType>
        <xsd:restriction base="dms:Number">
          <xsd:maxInclusive value="60"/>
          <xsd:minInclusive value="1"/>
        </xsd:restriction>
      </xsd:simpleType>
    </xsd:element>
    <xsd:element name="SkaSlutarkiveras" ma:index="12" ma:displayName="Ska slutarkiveras" ma:default="Nej" ma:format="RadioButtons" ma:internalName="SkaSlutarkiveras" ma:readOnly="false">
      <xsd:simpleType>
        <xsd:restriction base="dms:Choice">
          <xsd:enumeration value="Ja"/>
          <xsd:enumeration value="Nej"/>
        </xsd:restriction>
      </xsd:simpleType>
    </xsd:element>
    <xsd:element name="ef1022d219374e4988671a8d7a4dcf99" ma:index="14" nillable="true" ma:taxonomy="true" ma:internalName="ef1022d219374e4988671a8d7a4dcf99" ma:taxonomyFieldName="Organisation" ma:displayName="Organisation" ma:readOnly="false" ma:default="" ma:fieldId="{ef1022d2-1937-4e49-8867-1a8d7a4dcf99}" ma:taxonomyMulti="true" ma:sspId="22f5af41-521d-47a7-8353-9fa28794d5ac" ma:termSetId="696670f9-43a5-4fc6-9347-d87e7c593088" ma:anchorId="00000000-0000-0000-0000-000000000000" ma:open="false" ma:isKeyword="false">
      <xsd:complexType>
        <xsd:sequence>
          <xsd:element ref="pc:Terms" minOccurs="0" maxOccurs="1"/>
        </xsd:sequence>
      </xsd:complexType>
    </xsd:element>
    <xsd:element name="Publiceringsdatum" ma:index="22" nillable="true" ma:displayName="Publiceringsdatum" ma:format="DateOnly" ma:hidden="true" ma:internalName="Publiceringsdatum" ma:readOnly="false">
      <xsd:simpleType>
        <xsd:restriction base="dms:DateTime"/>
      </xsd:simpleType>
    </xsd:element>
    <xsd:element name="PubliceradVersion" ma:index="23" nillable="true" ma:displayName="Publicerad version" ma:decimals="1" ma:hidden="true" ma:internalName="PubliceradVersion" ma:readOnly="false" ma:percentage="FALSE">
      <xsd:simpleType>
        <xsd:restriction base="dms:Number"/>
      </xsd:simpleType>
    </xsd:element>
    <xsd:element name="g5169776575a4c25b661a1faaeadafeb" ma:index="24" nillable="true" ma:taxonomy="true" ma:internalName="g5169776575a4c25b661a1faaeadafeb" ma:taxonomyFieldName="Certifiering_x002d_Lagkrav" ma:displayName="Certifiering-Lagkrav" ma:readOnly="false" ma:default="" ma:fieldId="{05169776-575a-4c25-b661-a1faaeadafeb}" ma:taxonomyMulti="true" ma:sspId="22f5af41-521d-47a7-8353-9fa28794d5ac" ma:termSetId="841d5625-71b5-49ea-93ee-1ce2b8767f48" ma:anchorId="00000000-0000-0000-0000-000000000000" ma:open="false" ma:isKeyword="false">
      <xsd:complexType>
        <xsd:sequence>
          <xsd:element ref="pc:Terms" minOccurs="0" maxOccurs="1"/>
        </xsd:sequence>
      </xsd:complexType>
    </xsd:element>
    <xsd:element name="idd841dceb45437cb7d4ac671e1f0f69" ma:index="25" ma:taxonomy="true" ma:internalName="idd841dceb45437cb7d4ac671e1f0f69" ma:taxonomyFieldName="Dokumenttyp" ma:displayName="Dokumenttyp" ma:readOnly="false" ma:default="" ma:fieldId="{2dd841dc-eb45-437c-b7d4-ac671e1f0f69}" ma:sspId="22f5af41-521d-47a7-8353-9fa28794d5ac" ma:termSetId="589f560d-d5ae-46ba-86ff-9ce59cefc7bd" ma:anchorId="00000000-0000-0000-0000-000000000000" ma:open="false" ma:isKeyword="false">
      <xsd:complexType>
        <xsd:sequence>
          <xsd:element ref="pc:Terms" minOccurs="0" maxOccurs="1"/>
        </xsd:sequence>
      </xsd:complexType>
    </xsd:element>
    <xsd:element name="DokumentId" ma:index="27" nillable="true" ma:displayName="DokumentId" ma:hidden="true" ma:internalName="DokumentId" ma:readOnly="false">
      <xsd:simpleType>
        <xsd:restriction base="dms:Text">
          <xsd:maxLength value="255"/>
        </xsd:restriction>
      </xsd:simpleType>
    </xsd:element>
    <xsd:element name="Organisation_visa" ma:index="28" nillable="true" ma:displayName="Organisation_visa" ma:hidden="true" ma:internalName="Organisation_visa" ma:readOnly="false">
      <xsd:simpleType>
        <xsd:restriction base="dms:Text">
          <xsd:maxLength value="255"/>
        </xsd:restriction>
      </xsd:simpleType>
    </xsd:element>
    <xsd:element name="Publiceringsdatum_visa" ma:index="29" nillable="true" ma:displayName="Publiceringsdatum_visa" ma:hidden="true" ma:internalName="Publiceringsdatum_visa" ma:readOnly="false">
      <xsd:simpleType>
        <xsd:restriction base="dms:Text">
          <xsd:maxLength value="255"/>
        </xsd:restriction>
      </xsd:simpleType>
    </xsd:element>
    <xsd:element name="Revideringsdatum_visa" ma:index="30" nillable="true" ma:displayName="Revideringsdatum_visa" ma:hidden="true" ma:internalName="Revideringsdatum_visa" ma:readOnly="false">
      <xsd:simpleType>
        <xsd:restriction base="dms:Text">
          <xsd:maxLength value="255"/>
        </xsd:restriction>
      </xsd:simpleType>
    </xsd:element>
    <xsd:element name="g1ec896d63654938adafda318064176a" ma:index="31" ma:taxonomy="true" ma:internalName="g1ec896d63654938adafda318064176a" ma:taxonomyFieldName="Process" ma:displayName="Process" ma:default="" ma:fieldId="{01ec896d-6365-4938-adaf-da318064176a}" ma:taxonomyMulti="true" ma:sspId="22f5af41-521d-47a7-8353-9fa28794d5ac" ma:termSetId="67677d09-b24a-4abd-91d2-54da2c178b0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f5ea84-716a-40e0-ab2a-19411cca2281" elementFormDefault="qualified">
    <xsd:import namespace="http://schemas.microsoft.com/office/2006/documentManagement/types"/>
    <xsd:import namespace="http://schemas.microsoft.com/office/infopath/2007/PartnerControls"/>
    <xsd:element name="_x0032_c8" ma:index="11" nillable="true" ma:displayName="Länk till Processportalen" ma:format="Hyperlink" ma:internalName="_x0032_c8"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tgarder" ma:index="32" nillable="true" ma:displayName="Åtgärder" ma:format="Dropdown" ma:hidden="true" ma:internalName="Atgarder">
      <xsd:simpleType>
        <xsd:restriction base="dms:Text">
          <xsd:maxLength value="255"/>
        </xsd:restriction>
      </xsd:simpleType>
    </xsd:element>
    <xsd:element name="DLCPolicyLabelValue" ma:index="33" nillable="true" ma:displayName="Etikett" ma:description="Lagrar aktuellt värde för etiketten." ma:hidden="true" ma:internalName="DLCPolicyLabelValue" ma:readOnly="true">
      <xsd:simpleType>
        <xsd:restriction base="dms:Note"/>
      </xsd:simpleType>
    </xsd:element>
    <xsd:element name="MediaServiceKeyPoints" ma:index="34" nillable="true" ma:displayName="KeyPoints" ma:hidden="true" ma:internalName="MediaServiceKeyPoints" ma:readOnly="true">
      <xsd:simpleType>
        <xsd:restriction base="dms:Note"/>
      </xsd:simpleType>
    </xsd:element>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nehållstyp"/>
        <xsd:element ref="dc:title" minOccurs="0" maxOccurs="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262C71-D377-4B74-9BC6-EB766560B4A4}">
  <ds:schemaRefs>
    <ds:schemaRef ds:uri="http://schemas.microsoft.com/sharepoint/v3/contenttype/forms"/>
  </ds:schemaRefs>
</ds:datastoreItem>
</file>

<file path=customXml/itemProps2.xml><?xml version="1.0" encoding="utf-8"?>
<ds:datastoreItem xmlns:ds="http://schemas.openxmlformats.org/officeDocument/2006/customXml" ds:itemID="{71921044-75FE-4A4D-BF6D-1A4E42AD8169}">
  <ds:schemaRefs>
    <ds:schemaRef ds:uri="http://schemas.openxmlformats.org/package/2006/metadata/core-properties"/>
    <ds:schemaRef ds:uri="9c041eed-dc55-4ca7-9cbf-767d059f4e9c"/>
    <ds:schemaRef ds:uri="http://www.w3.org/XML/1998/namespace"/>
    <ds:schemaRef ds:uri="http://schemas.microsoft.com/office/infopath/2007/PartnerControls"/>
    <ds:schemaRef ds:uri="14f5ea84-716a-40e0-ab2a-19411cca2281"/>
    <ds:schemaRef ds:uri="http://schemas.microsoft.com/office/2006/metadata/properties"/>
    <ds:schemaRef ds:uri="http://schemas.microsoft.com/office/2006/documentManagement/types"/>
    <ds:schemaRef ds:uri="http://purl.org/dc/elements/1.1/"/>
    <ds:schemaRef ds:uri="64359523-db68-447d-ae7a-b9a5bf9c5fea"/>
    <ds:schemaRef ds:uri="http://purl.org/dc/dcmitype/"/>
    <ds:schemaRef ds:uri="http://purl.org/dc/terms/"/>
  </ds:schemaRefs>
</ds:datastoreItem>
</file>

<file path=customXml/itemProps3.xml><?xml version="1.0" encoding="utf-8"?>
<ds:datastoreItem xmlns:ds="http://schemas.openxmlformats.org/officeDocument/2006/customXml" ds:itemID="{9E503A94-FA88-43C3-B2CC-CF16C0908865}">
  <ds:schemaRefs>
    <ds:schemaRef ds:uri="http://schemas.openxmlformats.org/officeDocument/2006/bibliography"/>
  </ds:schemaRefs>
</ds:datastoreItem>
</file>

<file path=customXml/itemProps4.xml><?xml version="1.0" encoding="utf-8"?>
<ds:datastoreItem xmlns:ds="http://schemas.openxmlformats.org/officeDocument/2006/customXml" ds:itemID="{575EBFF1-F95F-4AF1-BBB8-9CFE2E09785B}"/>
</file>

<file path=docProps/app.xml><?xml version="1.0" encoding="utf-8"?>
<Properties xmlns="http://schemas.openxmlformats.org/officeDocument/2006/extended-properties" xmlns:vt="http://schemas.openxmlformats.org/officeDocument/2006/docPropsVTypes">
  <Template>Koncerngemensamt dokument - testmall</Template>
  <TotalTime>89</TotalTime>
  <Pages>6</Pages>
  <Words>1869</Words>
  <Characters>9910</Characters>
  <Application>Microsoft Office Word</Application>
  <DocSecurity>0</DocSecurity>
  <Lines>82</Lines>
  <Paragraphs>23</Paragraphs>
  <ScaleCrop>false</ScaleCrop>
  <HeadingPairs>
    <vt:vector size="2" baseType="variant">
      <vt:variant>
        <vt:lpstr>Rubrik</vt:lpstr>
      </vt:variant>
      <vt:variant>
        <vt:i4>1</vt:i4>
      </vt:variant>
    </vt:vector>
  </HeadingPairs>
  <TitlesOfParts>
    <vt:vector size="1" baseType="lpstr">
      <vt:lpstr>Ansvarsfördelning medicintekniska produkter</vt:lpstr>
    </vt:vector>
  </TitlesOfParts>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Medicintekniska produkter</dc:title>
  <dc:subject/>
  <dc:creator>Fransson Martin</dc:creator>
  <cp:keywords/>
  <dc:description/>
  <cp:lastModifiedBy>Skoglund Sara</cp:lastModifiedBy>
  <cp:revision>17</cp:revision>
  <cp:lastPrinted>2019-03-19T13:35:00Z</cp:lastPrinted>
  <dcterms:created xsi:type="dcterms:W3CDTF">2023-12-14T14:18:00Z</dcterms:created>
  <dcterms:modified xsi:type="dcterms:W3CDTF">2024-02-20T07:38:00Z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0x0101005A98DE61C082E14793A1695457997B0400A45159A83F8EC54DBD4CF61F6EECCA5F</vt:lpwstr>
  </property>
  <property fmtid="{D5CDD505-2E9C-101B-9397-08002B2CF9AE}" pid="3" name="Organisation">
    <vt:lpwstr>75;#Omsorgsförvaltningen|fbdae99d-b0ff-4ee6-8cbe-d84f5ad705cb</vt:lpwstr>
  </property>
  <property fmtid="{D5CDD505-2E9C-101B-9397-08002B2CF9AE}" pid="4" name="Certifiering-Lagkrav">
    <vt:lpwstr/>
  </property>
  <property fmtid="{D5CDD505-2E9C-101B-9397-08002B2CF9AE}" pid="5" name="Process">
    <vt:lpwstr>61;#4. Stödja individen för ett tryggt och självständigt liv|c74768dc-8aa4-46ae-9834-59fef75c8d90</vt:lpwstr>
  </property>
  <property fmtid="{D5CDD505-2E9C-101B-9397-08002B2CF9AE}" pid="6" name="MSIP_Label_18450391-6d50-49e0-a466-bfda2ff2a5e1_Enabled">
    <vt:lpwstr>true</vt:lpwstr>
  </property>
  <property fmtid="{D5CDD505-2E9C-101B-9397-08002B2CF9AE}" pid="7" name="MSIP_Label_18450391-6d50-49e0-a466-bfda2ff2a5e1_SetDate">
    <vt:lpwstr>2022-01-19T17:00:10Z</vt:lpwstr>
  </property>
  <property fmtid="{D5CDD505-2E9C-101B-9397-08002B2CF9AE}" pid="8" name="MSIP_Label_18450391-6d50-49e0-a466-bfda2ff2a5e1_Method">
    <vt:lpwstr>Privileged</vt:lpwstr>
  </property>
  <property fmtid="{D5CDD505-2E9C-101B-9397-08002B2CF9AE}" pid="9" name="MSIP_Label_18450391-6d50-49e0-a466-bfda2ff2a5e1_Name">
    <vt:lpwstr>18450391-6d50-49e0-a466-bfda2ff2a5e1</vt:lpwstr>
  </property>
  <property fmtid="{D5CDD505-2E9C-101B-9397-08002B2CF9AE}" pid="10" name="MSIP_Label_18450391-6d50-49e0-a466-bfda2ff2a5e1_SiteId">
    <vt:lpwstr>65f51067-7d65-4aa9-b996-4cc43a0d7111</vt:lpwstr>
  </property>
  <property fmtid="{D5CDD505-2E9C-101B-9397-08002B2CF9AE}" pid="11" name="MSIP_Label_18450391-6d50-49e0-a466-bfda2ff2a5e1_ActionId">
    <vt:lpwstr>90888312-144f-40cb-96d5-cbe1359cc927</vt:lpwstr>
  </property>
  <property fmtid="{D5CDD505-2E9C-101B-9397-08002B2CF9AE}" pid="12" name="MSIP_Label_18450391-6d50-49e0-a466-bfda2ff2a5e1_ContentBits">
    <vt:lpwstr>2</vt:lpwstr>
  </property>
  <property fmtid="{D5CDD505-2E9C-101B-9397-08002B2CF9AE}" pid="13" name="Dokumenttyp">
    <vt:lpwstr>1;#Rutin|6b2b67c1-c68f-4a08-92b6-4b6367c411f7</vt:lpwstr>
  </property>
  <property fmtid="{D5CDD505-2E9C-101B-9397-08002B2CF9AE}" pid="14" name="MSIP_Label_020500e3-3b58-4ef5-8250-aaa57264e702_Enabled">
    <vt:lpwstr>true</vt:lpwstr>
  </property>
  <property fmtid="{D5CDD505-2E9C-101B-9397-08002B2CF9AE}" pid="15" name="MSIP_Label_020500e3-3b58-4ef5-8250-aaa57264e702_SetDate">
    <vt:lpwstr>2022-05-27T11:36:06Z</vt:lpwstr>
  </property>
  <property fmtid="{D5CDD505-2E9C-101B-9397-08002B2CF9AE}" pid="16" name="MSIP_Label_020500e3-3b58-4ef5-8250-aaa57264e702_Method">
    <vt:lpwstr>Standard</vt:lpwstr>
  </property>
  <property fmtid="{D5CDD505-2E9C-101B-9397-08002B2CF9AE}" pid="17" name="MSIP_Label_020500e3-3b58-4ef5-8250-aaa57264e702_Name">
    <vt:lpwstr>Vk-Intern</vt:lpwstr>
  </property>
  <property fmtid="{D5CDD505-2E9C-101B-9397-08002B2CF9AE}" pid="18" name="MSIP_Label_020500e3-3b58-4ef5-8250-aaa57264e702_SiteId">
    <vt:lpwstr>958fea34-8530-4f75-8bde-438b773e3660</vt:lpwstr>
  </property>
  <property fmtid="{D5CDD505-2E9C-101B-9397-08002B2CF9AE}" pid="19" name="MSIP_Label_020500e3-3b58-4ef5-8250-aaa57264e702_ActionId">
    <vt:lpwstr>c4a67e2e-0170-4db1-a835-000097bfc11a</vt:lpwstr>
  </property>
  <property fmtid="{D5CDD505-2E9C-101B-9397-08002B2CF9AE}" pid="20" name="MSIP_Label_020500e3-3b58-4ef5-8250-aaa57264e702_ContentBits">
    <vt:lpwstr>2</vt:lpwstr>
  </property>
  <property fmtid="{D5CDD505-2E9C-101B-9397-08002B2CF9AE}" pid="21" name="Order">
    <vt:r8>1800</vt:r8>
  </property>
  <property fmtid="{D5CDD505-2E9C-101B-9397-08002B2CF9AE}" pid="22" name="xd_Signature">
    <vt:bool>false</vt:bool>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DLCPolicyLabelClientValue">
    <vt:lpwstr>{_UIVersionString}</vt:lpwstr>
  </property>
  <property fmtid="{D5CDD505-2E9C-101B-9397-08002B2CF9AE}" pid="28" name="TriggerFlowInfo">
    <vt:lpwstr/>
  </property>
</Properties>
</file>